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83" w:rsidRPr="005B2DF3" w:rsidRDefault="00542383" w:rsidP="00DC1F0E">
      <w:pPr>
        <w:pStyle w:val="Default"/>
        <w:spacing w:line="241" w:lineRule="atLeast"/>
        <w:rPr>
          <w:rFonts w:ascii="Calibri" w:hAnsi="Calibri" w:cs="Calibri"/>
          <w:b/>
          <w:bCs/>
          <w:color w:val="221E1F"/>
          <w:sz w:val="30"/>
          <w:szCs w:val="30"/>
        </w:rPr>
      </w:pPr>
      <w:r w:rsidRPr="001D0A09">
        <w:rPr>
          <w:rFonts w:ascii="Calibri" w:hAnsi="Calibri" w:cs="Calibri"/>
          <w:b/>
          <w:bCs/>
          <w:noProof/>
          <w:color w:val="221E1F"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04.25pt;height:104.25pt;visibility:visible">
            <v:imagedata r:id="rId5" o:title=""/>
          </v:shape>
        </w:pict>
      </w:r>
    </w:p>
    <w:p w:rsidR="00542383" w:rsidRDefault="00542383" w:rsidP="002162C3">
      <w:pPr>
        <w:pStyle w:val="Default"/>
        <w:spacing w:line="241" w:lineRule="atLeast"/>
        <w:ind w:firstLine="720"/>
        <w:jc w:val="center"/>
        <w:rPr>
          <w:rFonts w:ascii="Arial" w:hAnsi="Arial" w:cs="Arial"/>
          <w:b/>
          <w:bCs/>
          <w:color w:val="221E1F"/>
          <w:sz w:val="30"/>
          <w:szCs w:val="30"/>
        </w:rPr>
      </w:pPr>
    </w:p>
    <w:p w:rsidR="00542383" w:rsidRPr="00655288" w:rsidRDefault="00542383" w:rsidP="002162C3">
      <w:pPr>
        <w:pStyle w:val="Default"/>
        <w:spacing w:line="241" w:lineRule="atLeast"/>
        <w:ind w:firstLine="720"/>
        <w:rPr>
          <w:rFonts w:ascii="Arial" w:hAnsi="Arial" w:cs="Arial"/>
          <w:b/>
          <w:bCs/>
          <w:color w:val="221E1F"/>
          <w:sz w:val="30"/>
          <w:szCs w:val="30"/>
        </w:rPr>
      </w:pPr>
      <w:r>
        <w:rPr>
          <w:rFonts w:ascii="Arial" w:hAnsi="Arial" w:cs="Arial"/>
          <w:b/>
          <w:bCs/>
          <w:color w:val="221E1F"/>
          <w:sz w:val="30"/>
          <w:szCs w:val="30"/>
        </w:rPr>
        <w:t xml:space="preserve">                       </w:t>
      </w:r>
      <w:r w:rsidRPr="00655288">
        <w:rPr>
          <w:rFonts w:ascii="Arial" w:hAnsi="Arial" w:cs="Arial"/>
          <w:b/>
          <w:bCs/>
          <w:color w:val="221E1F"/>
          <w:sz w:val="30"/>
          <w:szCs w:val="30"/>
        </w:rPr>
        <w:t>Alumni Association of UCSF</w:t>
      </w:r>
    </w:p>
    <w:p w:rsidR="00542383" w:rsidRPr="00655288" w:rsidRDefault="00542383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>Board of Directors</w:t>
      </w:r>
    </w:p>
    <w:p w:rsidR="00542383" w:rsidRPr="00655288" w:rsidRDefault="00542383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 xml:space="preserve">Tuesday, </w:t>
      </w:r>
      <w:r>
        <w:rPr>
          <w:rFonts w:ascii="Arial" w:hAnsi="Arial" w:cs="Arial"/>
        </w:rPr>
        <w:t>September 16</w:t>
      </w:r>
      <w:r w:rsidRPr="00655288">
        <w:rPr>
          <w:rFonts w:ascii="Arial" w:hAnsi="Arial" w:cs="Arial"/>
        </w:rPr>
        <w:t>, 2014</w:t>
      </w:r>
    </w:p>
    <w:p w:rsidR="00542383" w:rsidRPr="00655288" w:rsidRDefault="00542383" w:rsidP="002162C3">
      <w:pPr>
        <w:jc w:val="center"/>
        <w:rPr>
          <w:rFonts w:ascii="Arial" w:hAnsi="Arial" w:cs="Arial"/>
        </w:rPr>
      </w:pPr>
      <w:r w:rsidRPr="00655288">
        <w:rPr>
          <w:rFonts w:ascii="Arial" w:hAnsi="Arial" w:cs="Arial"/>
        </w:rPr>
        <w:t>Faculty Alumni House, 745 Parnassus Avenue, San Francisco, CA</w:t>
      </w:r>
    </w:p>
    <w:p w:rsidR="00542383" w:rsidRPr="00655288" w:rsidRDefault="00542383" w:rsidP="002162C3">
      <w:pPr>
        <w:pBdr>
          <w:bottom w:val="single" w:sz="6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5:30pm – 7:25</w:t>
      </w:r>
      <w:r w:rsidRPr="00655288">
        <w:rPr>
          <w:rFonts w:ascii="Arial" w:hAnsi="Arial" w:cs="Arial"/>
        </w:rPr>
        <w:t>pm PST</w:t>
      </w:r>
    </w:p>
    <w:p w:rsidR="00542383" w:rsidRPr="00655288" w:rsidRDefault="00542383" w:rsidP="0068625E">
      <w:pPr>
        <w:rPr>
          <w:rFonts w:ascii="Arial" w:hAnsi="Arial" w:cs="Arial"/>
        </w:rPr>
      </w:pPr>
    </w:p>
    <w:p w:rsidR="00542383" w:rsidRPr="00655288" w:rsidRDefault="00542383" w:rsidP="0068625E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 xml:space="preserve">5:30pm – 5:50pm </w:t>
      </w:r>
      <w:r w:rsidRPr="00655288">
        <w:rPr>
          <w:rFonts w:ascii="Arial" w:hAnsi="Arial" w:cs="Arial"/>
          <w:sz w:val="20"/>
          <w:szCs w:val="20"/>
        </w:rPr>
        <w:tab/>
        <w:t>Dinner</w:t>
      </w:r>
    </w:p>
    <w:p w:rsidR="00542383" w:rsidRPr="00655288" w:rsidRDefault="00542383" w:rsidP="0068625E">
      <w:pPr>
        <w:rPr>
          <w:rFonts w:ascii="Arial" w:hAnsi="Arial" w:cs="Arial"/>
          <w:sz w:val="20"/>
          <w:szCs w:val="20"/>
        </w:rPr>
      </w:pPr>
    </w:p>
    <w:p w:rsidR="00542383" w:rsidRPr="00655288" w:rsidRDefault="00542383" w:rsidP="006F0109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 xml:space="preserve">5:50pm – </w:t>
      </w:r>
      <w:r>
        <w:rPr>
          <w:rFonts w:ascii="Arial" w:hAnsi="Arial" w:cs="Arial"/>
          <w:sz w:val="20"/>
          <w:szCs w:val="20"/>
        </w:rPr>
        <w:t>5:55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>Welcome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  <w:t xml:space="preserve"> 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Susan Walczak</w:t>
      </w:r>
      <w:r w:rsidRPr="00655288">
        <w:rPr>
          <w:rFonts w:ascii="Arial" w:hAnsi="Arial" w:cs="Arial"/>
          <w:sz w:val="20"/>
          <w:szCs w:val="20"/>
        </w:rPr>
        <w:t>, President</w:t>
      </w:r>
    </w:p>
    <w:p w:rsidR="00542383" w:rsidRPr="00655288" w:rsidRDefault="00542383" w:rsidP="006F0109">
      <w:pPr>
        <w:rPr>
          <w:rFonts w:ascii="Arial" w:hAnsi="Arial" w:cs="Arial"/>
          <w:sz w:val="20"/>
          <w:szCs w:val="20"/>
        </w:rPr>
      </w:pPr>
    </w:p>
    <w:p w:rsidR="00542383" w:rsidRPr="0082147E" w:rsidRDefault="00542383" w:rsidP="00004EB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5:55pm – 6:15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>Guest Speaker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2147E">
        <w:rPr>
          <w:rFonts w:ascii="Arial" w:hAnsi="Arial" w:cs="Arial"/>
          <w:b/>
          <w:bCs/>
          <w:sz w:val="20"/>
          <w:szCs w:val="20"/>
        </w:rPr>
        <w:t>Carrie Steere-Salazar</w:t>
      </w:r>
    </w:p>
    <w:p w:rsidR="00542383" w:rsidRPr="0082147E" w:rsidRDefault="00542383" w:rsidP="0082147E">
      <w:pPr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82147E">
        <w:rPr>
          <w:rFonts w:ascii="Arial" w:hAnsi="Arial" w:cs="Arial"/>
          <w:sz w:val="20"/>
          <w:szCs w:val="20"/>
        </w:rPr>
        <w:t>Director, Student Financial Aid</w:t>
      </w:r>
    </w:p>
    <w:p w:rsidR="00542383" w:rsidRDefault="00542383" w:rsidP="0082147E">
      <w:pPr>
        <w:ind w:left="5760" w:firstLine="720"/>
        <w:rPr>
          <w:rFonts w:ascii="Arial" w:hAnsi="Arial" w:cs="Arial"/>
          <w:sz w:val="20"/>
          <w:szCs w:val="20"/>
        </w:rPr>
      </w:pPr>
      <w:r w:rsidRPr="0082147E">
        <w:rPr>
          <w:rFonts w:ascii="Arial" w:hAnsi="Arial" w:cs="Arial"/>
          <w:sz w:val="20"/>
          <w:szCs w:val="20"/>
        </w:rPr>
        <w:t>Student Academic Affairs</w:t>
      </w:r>
    </w:p>
    <w:p w:rsidR="00542383" w:rsidRDefault="00542383" w:rsidP="0082147E">
      <w:pPr>
        <w:ind w:left="5760" w:firstLine="720"/>
        <w:rPr>
          <w:rFonts w:ascii="Arial" w:hAnsi="Arial" w:cs="Arial"/>
          <w:sz w:val="20"/>
          <w:szCs w:val="20"/>
        </w:rPr>
      </w:pPr>
    </w:p>
    <w:p w:rsidR="00542383" w:rsidRPr="0082147E" w:rsidRDefault="00542383" w:rsidP="002F450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6:15pm – 6:25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>Guest Speaker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Matthew Cummings</w:t>
      </w:r>
    </w:p>
    <w:p w:rsidR="00542383" w:rsidRDefault="00542383" w:rsidP="00754B8F">
      <w:pPr>
        <w:ind w:left="6480"/>
        <w:rPr>
          <w:rFonts w:ascii="Arial" w:hAnsi="Arial" w:cs="Arial"/>
          <w:sz w:val="20"/>
          <w:szCs w:val="20"/>
        </w:rPr>
      </w:pPr>
      <w:r w:rsidRPr="00754B8F">
        <w:rPr>
          <w:rFonts w:ascii="Arial" w:hAnsi="Arial" w:cs="Arial"/>
          <w:sz w:val="20"/>
          <w:szCs w:val="20"/>
        </w:rPr>
        <w:t>President of the Graduate and Professional Student Association (GPSA</w:t>
      </w:r>
      <w:r>
        <w:rPr>
          <w:rFonts w:ascii="Arial" w:hAnsi="Arial" w:cs="Arial"/>
          <w:sz w:val="20"/>
          <w:szCs w:val="20"/>
        </w:rPr>
        <w:t>)</w:t>
      </w:r>
    </w:p>
    <w:p w:rsidR="00542383" w:rsidRPr="00655288" w:rsidRDefault="00542383" w:rsidP="00754B8F">
      <w:pPr>
        <w:ind w:left="6480"/>
        <w:rPr>
          <w:rFonts w:ascii="Arial" w:hAnsi="Arial" w:cs="Arial"/>
          <w:sz w:val="20"/>
          <w:szCs w:val="20"/>
        </w:rPr>
      </w:pPr>
    </w:p>
    <w:p w:rsidR="00542383" w:rsidRPr="00655288" w:rsidRDefault="00542383" w:rsidP="000A313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6:25pm – 6:35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150</w:t>
      </w:r>
      <w:r w:rsidRPr="00981185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Anniversary Alumni Excellence Awards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Susan Walczak</w:t>
      </w:r>
      <w:r w:rsidRPr="00655288">
        <w:rPr>
          <w:rFonts w:ascii="Arial" w:hAnsi="Arial" w:cs="Arial"/>
          <w:sz w:val="20"/>
          <w:szCs w:val="20"/>
        </w:rPr>
        <w:t>, President</w:t>
      </w:r>
    </w:p>
    <w:p w:rsidR="00542383" w:rsidRDefault="00542383" w:rsidP="00981185">
      <w:pPr>
        <w:rPr>
          <w:rFonts w:ascii="Arial" w:hAnsi="Arial" w:cs="Arial"/>
          <w:b/>
          <w:bCs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Andrew Kaufteil</w:t>
      </w:r>
    </w:p>
    <w:p w:rsidR="00542383" w:rsidRPr="00655288" w:rsidRDefault="00542383" w:rsidP="00981185">
      <w:pPr>
        <w:rPr>
          <w:rFonts w:ascii="Arial" w:hAnsi="Arial" w:cs="Arial"/>
          <w:sz w:val="20"/>
          <w:szCs w:val="20"/>
        </w:rPr>
      </w:pPr>
    </w:p>
    <w:p w:rsidR="00542383" w:rsidRPr="00655288" w:rsidRDefault="00542383" w:rsidP="000A313A">
      <w:pPr>
        <w:rPr>
          <w:rFonts w:ascii="Arial" w:hAnsi="Arial" w:cs="Arial"/>
          <w:sz w:val="20"/>
          <w:szCs w:val="20"/>
        </w:rPr>
      </w:pPr>
    </w:p>
    <w:p w:rsidR="00542383" w:rsidRPr="00655288" w:rsidRDefault="00542383" w:rsidP="00655288">
      <w:p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>
        <w:rPr>
          <w:rFonts w:ascii="Arial" w:hAnsi="Arial" w:cs="Arial"/>
          <w:sz w:val="20"/>
          <w:szCs w:val="20"/>
        </w:rPr>
        <w:t>35pm – 6:50pm</w:t>
      </w:r>
      <w:r>
        <w:rPr>
          <w:rFonts w:ascii="Arial" w:hAnsi="Arial" w:cs="Arial"/>
          <w:sz w:val="20"/>
          <w:szCs w:val="20"/>
        </w:rPr>
        <w:tab/>
        <w:t>Committee Reports – (~3 minutes each)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</w:p>
    <w:p w:rsidR="00542383" w:rsidRPr="00655288" w:rsidRDefault="00542383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>
        <w:rPr>
          <w:rFonts w:ascii="Arial" w:hAnsi="Arial" w:cs="Arial"/>
          <w:sz w:val="20"/>
          <w:szCs w:val="20"/>
        </w:rPr>
        <w:t>35pm – 6:38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  <w:t xml:space="preserve">Alumni Weekend: </w:t>
      </w:r>
      <w:r>
        <w:rPr>
          <w:rFonts w:ascii="Arial" w:hAnsi="Arial" w:cs="Arial"/>
          <w:b/>
          <w:bCs/>
          <w:sz w:val="20"/>
          <w:szCs w:val="20"/>
        </w:rPr>
        <w:t>Shawn Houghtaling</w:t>
      </w:r>
      <w:r w:rsidRPr="00655288">
        <w:rPr>
          <w:rFonts w:ascii="Arial" w:hAnsi="Arial" w:cs="Arial"/>
          <w:sz w:val="20"/>
          <w:szCs w:val="20"/>
        </w:rPr>
        <w:t xml:space="preserve"> </w:t>
      </w:r>
    </w:p>
    <w:p w:rsidR="00542383" w:rsidRPr="00655288" w:rsidRDefault="00542383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6:39</w:t>
      </w:r>
      <w:r w:rsidRPr="00655288">
        <w:rPr>
          <w:rFonts w:ascii="Arial" w:hAnsi="Arial" w:cs="Arial"/>
          <w:sz w:val="20"/>
          <w:szCs w:val="20"/>
        </w:rPr>
        <w:t>pm – 6:</w:t>
      </w:r>
      <w:r>
        <w:rPr>
          <w:rFonts w:ascii="Arial" w:hAnsi="Arial" w:cs="Arial"/>
          <w:sz w:val="20"/>
          <w:szCs w:val="20"/>
        </w:rPr>
        <w:t>42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  <w:t xml:space="preserve">Alumni-Student Engagement: </w:t>
      </w:r>
      <w:r>
        <w:rPr>
          <w:rFonts w:ascii="Arial" w:hAnsi="Arial" w:cs="Arial"/>
          <w:b/>
          <w:bCs/>
          <w:sz w:val="20"/>
          <w:szCs w:val="20"/>
        </w:rPr>
        <w:t>Todd Golden</w:t>
      </w:r>
    </w:p>
    <w:p w:rsidR="00542383" w:rsidRPr="00655288" w:rsidRDefault="00542383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6:</w:t>
      </w:r>
      <w:r>
        <w:rPr>
          <w:rFonts w:ascii="Arial" w:hAnsi="Arial" w:cs="Arial"/>
          <w:sz w:val="20"/>
          <w:szCs w:val="20"/>
        </w:rPr>
        <w:t>43pm – 6:46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 xml:space="preserve">Diversity &amp; Outreach: </w:t>
      </w:r>
      <w:r>
        <w:rPr>
          <w:rFonts w:ascii="Arial" w:hAnsi="Arial" w:cs="Arial"/>
          <w:b/>
          <w:bCs/>
          <w:sz w:val="20"/>
          <w:szCs w:val="20"/>
        </w:rPr>
        <w:t>Biana Roykh</w:t>
      </w:r>
      <w:r w:rsidRPr="00655288">
        <w:rPr>
          <w:rFonts w:ascii="Arial" w:hAnsi="Arial" w:cs="Arial"/>
          <w:sz w:val="20"/>
          <w:szCs w:val="20"/>
        </w:rPr>
        <w:t xml:space="preserve"> </w:t>
      </w:r>
    </w:p>
    <w:p w:rsidR="00542383" w:rsidRPr="001A0EF5" w:rsidRDefault="00542383" w:rsidP="0065528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6:47</w:t>
      </w:r>
      <w:r w:rsidRPr="00655288">
        <w:rPr>
          <w:rFonts w:ascii="Arial" w:hAnsi="Arial" w:cs="Arial"/>
          <w:sz w:val="20"/>
          <w:szCs w:val="20"/>
        </w:rPr>
        <w:t xml:space="preserve">pm – </w:t>
      </w:r>
      <w:r>
        <w:rPr>
          <w:rFonts w:ascii="Arial" w:hAnsi="Arial" w:cs="Arial"/>
          <w:sz w:val="20"/>
          <w:szCs w:val="20"/>
        </w:rPr>
        <w:t>6:50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 xml:space="preserve">Advocacy: </w:t>
      </w:r>
      <w:r w:rsidRPr="00655288">
        <w:rPr>
          <w:rFonts w:ascii="Arial" w:hAnsi="Arial" w:cs="Arial"/>
          <w:b/>
          <w:bCs/>
          <w:sz w:val="20"/>
          <w:szCs w:val="20"/>
        </w:rPr>
        <w:t>Debra Vails-Qualters</w:t>
      </w:r>
    </w:p>
    <w:p w:rsidR="00542383" w:rsidRPr="00655288" w:rsidRDefault="00542383" w:rsidP="0068625E">
      <w:pPr>
        <w:rPr>
          <w:rFonts w:ascii="Arial" w:hAnsi="Arial" w:cs="Arial"/>
          <w:sz w:val="20"/>
          <w:szCs w:val="20"/>
        </w:rPr>
      </w:pPr>
    </w:p>
    <w:p w:rsidR="00542383" w:rsidRDefault="00542383" w:rsidP="006862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6:50pm – 7</w:t>
      </w:r>
      <w:r w:rsidRPr="0065528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00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AAUCSF document archive web</w:t>
      </w:r>
      <w:r w:rsidRPr="007353C5">
        <w:rPr>
          <w:rFonts w:ascii="Arial" w:hAnsi="Arial" w:cs="Arial"/>
          <w:sz w:val="20"/>
          <w:szCs w:val="20"/>
        </w:rPr>
        <w:t>site</w:t>
      </w:r>
      <w:r w:rsidRPr="007353C5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Dan Keller</w:t>
      </w:r>
      <w:r w:rsidRPr="00655288">
        <w:rPr>
          <w:rFonts w:ascii="Arial" w:hAnsi="Arial" w:cs="Arial"/>
          <w:sz w:val="20"/>
          <w:szCs w:val="20"/>
        </w:rPr>
        <w:t>, Treasurer</w:t>
      </w:r>
    </w:p>
    <w:p w:rsidR="00542383" w:rsidRPr="00655288" w:rsidRDefault="00542383" w:rsidP="007353C5">
      <w:pPr>
        <w:ind w:left="1440" w:firstLine="720"/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 xml:space="preserve">Budget &amp; Revenue 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</w:p>
    <w:p w:rsidR="00542383" w:rsidRPr="00655288" w:rsidRDefault="00542383" w:rsidP="00CA3318">
      <w:pPr>
        <w:ind w:left="1440" w:firstLine="720"/>
        <w:rPr>
          <w:rFonts w:ascii="Arial" w:hAnsi="Arial" w:cs="Arial"/>
          <w:sz w:val="20"/>
          <w:szCs w:val="20"/>
        </w:rPr>
      </w:pPr>
      <w:r w:rsidRPr="00655288">
        <w:rPr>
          <w:rFonts w:ascii="Arial" w:hAnsi="Arial" w:cs="Arial"/>
          <w:sz w:val="20"/>
          <w:szCs w:val="20"/>
        </w:rPr>
        <w:t>Approve Minutes</w:t>
      </w:r>
    </w:p>
    <w:p w:rsidR="00542383" w:rsidRPr="00655288" w:rsidRDefault="00542383" w:rsidP="00CA3318">
      <w:pPr>
        <w:ind w:left="1440" w:firstLine="720"/>
        <w:rPr>
          <w:rFonts w:ascii="Arial" w:hAnsi="Arial" w:cs="Arial"/>
          <w:i/>
          <w:iCs/>
          <w:sz w:val="20"/>
          <w:szCs w:val="20"/>
        </w:rPr>
      </w:pPr>
      <w:r w:rsidRPr="00655288">
        <w:rPr>
          <w:rFonts w:ascii="Arial" w:hAnsi="Arial" w:cs="Arial"/>
          <w:i/>
          <w:iCs/>
          <w:sz w:val="20"/>
          <w:szCs w:val="20"/>
        </w:rPr>
        <w:t>Financials and minutes included in packet.</w:t>
      </w:r>
      <w:r w:rsidRPr="00655288">
        <w:rPr>
          <w:rFonts w:ascii="Arial" w:hAnsi="Arial" w:cs="Arial"/>
          <w:i/>
          <w:iCs/>
          <w:sz w:val="20"/>
          <w:szCs w:val="20"/>
        </w:rPr>
        <w:tab/>
      </w:r>
    </w:p>
    <w:p w:rsidR="00542383" w:rsidRPr="00655288" w:rsidRDefault="00542383" w:rsidP="0068625E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42383" w:rsidRPr="001A0EF5" w:rsidRDefault="00542383" w:rsidP="001A0EF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655288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00pm – 7:20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Overview of Board Members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John Skhal</w:t>
      </w:r>
      <w:r w:rsidRPr="00655288">
        <w:rPr>
          <w:rFonts w:ascii="Arial" w:hAnsi="Arial" w:cs="Arial"/>
          <w:sz w:val="20"/>
          <w:szCs w:val="20"/>
        </w:rPr>
        <w:t>, Nominations Chair</w:t>
      </w:r>
    </w:p>
    <w:p w:rsidR="00542383" w:rsidRPr="0082147E" w:rsidRDefault="00542383" w:rsidP="0082147E">
      <w:pPr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 </w:t>
      </w:r>
      <w:r w:rsidRPr="0082147E">
        <w:rPr>
          <w:rFonts w:ascii="Arial" w:hAnsi="Arial" w:cs="Arial"/>
          <w:sz w:val="20"/>
          <w:szCs w:val="20"/>
        </w:rPr>
        <w:t>School Alumni Representatives</w:t>
      </w:r>
    </w:p>
    <w:p w:rsidR="00542383" w:rsidRPr="00655288" w:rsidRDefault="00542383" w:rsidP="000F740A">
      <w:pPr>
        <w:ind w:left="5040" w:firstLine="720"/>
        <w:rPr>
          <w:rFonts w:ascii="Arial" w:hAnsi="Arial" w:cs="Arial"/>
          <w:sz w:val="20"/>
          <w:szCs w:val="20"/>
        </w:rPr>
      </w:pPr>
    </w:p>
    <w:p w:rsidR="00542383" w:rsidRPr="00655288" w:rsidRDefault="00542383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7:20pm – 7:25</w:t>
      </w:r>
      <w:r w:rsidRPr="00655288">
        <w:rPr>
          <w:rFonts w:ascii="Arial" w:hAnsi="Arial" w:cs="Arial"/>
          <w:sz w:val="20"/>
          <w:szCs w:val="20"/>
        </w:rPr>
        <w:t>pm</w:t>
      </w:r>
      <w:r w:rsidRPr="00655288">
        <w:rPr>
          <w:rFonts w:ascii="Arial" w:hAnsi="Arial" w:cs="Arial"/>
          <w:sz w:val="20"/>
          <w:szCs w:val="20"/>
        </w:rPr>
        <w:tab/>
        <w:t>New Items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b/>
          <w:bCs/>
          <w:sz w:val="20"/>
          <w:szCs w:val="20"/>
        </w:rPr>
        <w:t>Andrew Kaufteil</w:t>
      </w:r>
    </w:p>
    <w:p w:rsidR="00542383" w:rsidRPr="00655288" w:rsidRDefault="00542383" w:rsidP="00FD6382">
      <w:pPr>
        <w:rPr>
          <w:rFonts w:ascii="Arial" w:hAnsi="Arial" w:cs="Arial"/>
          <w:sz w:val="20"/>
          <w:szCs w:val="20"/>
        </w:rPr>
      </w:pPr>
    </w:p>
    <w:p w:rsidR="00542383" w:rsidRPr="00655288" w:rsidRDefault="00542383" w:rsidP="00FD63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7:25</w:t>
      </w:r>
      <w:r w:rsidRPr="00655288">
        <w:rPr>
          <w:rFonts w:ascii="Arial" w:hAnsi="Arial" w:cs="Arial"/>
          <w:sz w:val="20"/>
          <w:szCs w:val="20"/>
        </w:rPr>
        <w:t xml:space="preserve">pm </w:t>
      </w:r>
      <w:r w:rsidRPr="00655288">
        <w:rPr>
          <w:rFonts w:ascii="Arial" w:hAnsi="Arial" w:cs="Arial"/>
          <w:sz w:val="20"/>
          <w:szCs w:val="20"/>
        </w:rPr>
        <w:tab/>
      </w:r>
      <w:r w:rsidRPr="00655288">
        <w:rPr>
          <w:rFonts w:ascii="Arial" w:hAnsi="Arial" w:cs="Arial"/>
          <w:sz w:val="20"/>
          <w:szCs w:val="20"/>
        </w:rPr>
        <w:tab/>
        <w:t>Meeting Adjourned</w:t>
      </w:r>
      <w:r w:rsidRPr="00655288">
        <w:rPr>
          <w:rFonts w:ascii="Arial" w:hAnsi="Arial" w:cs="Arial"/>
          <w:sz w:val="20"/>
          <w:szCs w:val="20"/>
        </w:rPr>
        <w:tab/>
      </w:r>
    </w:p>
    <w:p w:rsidR="00542383" w:rsidRDefault="00542383" w:rsidP="00FD6382">
      <w:pPr>
        <w:rPr>
          <w:rFonts w:ascii="Calibri" w:hAnsi="Calibri" w:cs="Calibri"/>
          <w:sz w:val="22"/>
          <w:szCs w:val="22"/>
        </w:rPr>
      </w:pPr>
    </w:p>
    <w:p w:rsidR="00542383" w:rsidRPr="008D668E" w:rsidRDefault="00542383" w:rsidP="00FD6382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8D668E">
        <w:rPr>
          <w:rFonts w:ascii="Arial" w:hAnsi="Arial" w:cs="Arial"/>
          <w:b/>
          <w:bCs/>
          <w:sz w:val="20"/>
          <w:szCs w:val="20"/>
          <w:u w:val="single"/>
        </w:rPr>
        <w:t xml:space="preserve">2014/15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remaining </w:t>
      </w:r>
      <w:r w:rsidRPr="008D668E">
        <w:rPr>
          <w:rFonts w:ascii="Arial" w:hAnsi="Arial" w:cs="Arial"/>
          <w:b/>
          <w:bCs/>
          <w:sz w:val="20"/>
          <w:szCs w:val="20"/>
          <w:u w:val="single"/>
        </w:rPr>
        <w:t>meeting dates:</w:t>
      </w:r>
    </w:p>
    <w:p w:rsidR="00542383" w:rsidRPr="008D668E" w:rsidRDefault="00542383" w:rsidP="008D668E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December 2, 2014</w:t>
      </w:r>
    </w:p>
    <w:p w:rsidR="00542383" w:rsidRPr="008D668E" w:rsidRDefault="00542383" w:rsidP="008D668E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March 10, 2015</w:t>
      </w:r>
    </w:p>
    <w:p w:rsidR="00542383" w:rsidRPr="008D668E" w:rsidRDefault="00542383" w:rsidP="008D668E">
      <w:pPr>
        <w:rPr>
          <w:rFonts w:ascii="Arial" w:hAnsi="Arial" w:cs="Arial"/>
          <w:sz w:val="20"/>
          <w:szCs w:val="20"/>
        </w:rPr>
      </w:pPr>
      <w:r w:rsidRPr="008D668E">
        <w:rPr>
          <w:rFonts w:ascii="Arial" w:hAnsi="Arial" w:cs="Arial"/>
          <w:sz w:val="20"/>
          <w:szCs w:val="20"/>
        </w:rPr>
        <w:t>June 23, 2015</w:t>
      </w:r>
    </w:p>
    <w:sectPr w:rsidR="00542383" w:rsidRPr="008D668E" w:rsidSect="000A313A">
      <w:pgSz w:w="12240" w:h="15840"/>
      <w:pgMar w:top="1440" w:right="1267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55 Roman">
    <w:altName w:val="Agency FB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D73BB"/>
    <w:multiLevelType w:val="hybridMultilevel"/>
    <w:tmpl w:val="2F567884"/>
    <w:lvl w:ilvl="0" w:tplc="2BB892E4">
      <w:start w:val="7"/>
      <w:numFmt w:val="bullet"/>
      <w:lvlText w:val="-"/>
      <w:lvlJc w:val="left"/>
      <w:pPr>
        <w:ind w:left="288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1">
    <w:nsid w:val="458000E4"/>
    <w:multiLevelType w:val="hybridMultilevel"/>
    <w:tmpl w:val="D20C9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AA4054F"/>
    <w:multiLevelType w:val="hybridMultilevel"/>
    <w:tmpl w:val="D158A702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12A2954"/>
    <w:multiLevelType w:val="hybridMultilevel"/>
    <w:tmpl w:val="A114FD0A"/>
    <w:lvl w:ilvl="0" w:tplc="2BB892E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1FA6065"/>
    <w:multiLevelType w:val="hybridMultilevel"/>
    <w:tmpl w:val="B734D648"/>
    <w:lvl w:ilvl="0" w:tplc="0D0E4E48"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25E"/>
    <w:rsid w:val="00004EB2"/>
    <w:rsid w:val="00023DA8"/>
    <w:rsid w:val="00026E15"/>
    <w:rsid w:val="00046B89"/>
    <w:rsid w:val="000A313A"/>
    <w:rsid w:val="000C074A"/>
    <w:rsid w:val="000C69D3"/>
    <w:rsid w:val="000F740A"/>
    <w:rsid w:val="001574A6"/>
    <w:rsid w:val="0018468E"/>
    <w:rsid w:val="001A00AF"/>
    <w:rsid w:val="001A0EF5"/>
    <w:rsid w:val="001D0A09"/>
    <w:rsid w:val="001D6474"/>
    <w:rsid w:val="00203BD4"/>
    <w:rsid w:val="002162C3"/>
    <w:rsid w:val="00282370"/>
    <w:rsid w:val="002B7010"/>
    <w:rsid w:val="002C0C58"/>
    <w:rsid w:val="002C102D"/>
    <w:rsid w:val="002E4E35"/>
    <w:rsid w:val="002F4503"/>
    <w:rsid w:val="00310124"/>
    <w:rsid w:val="00361DC1"/>
    <w:rsid w:val="0037213D"/>
    <w:rsid w:val="00392DC8"/>
    <w:rsid w:val="003C5FEB"/>
    <w:rsid w:val="0045697D"/>
    <w:rsid w:val="004644AD"/>
    <w:rsid w:val="004E3AFB"/>
    <w:rsid w:val="005176EF"/>
    <w:rsid w:val="00520862"/>
    <w:rsid w:val="00542383"/>
    <w:rsid w:val="005540FF"/>
    <w:rsid w:val="005B2DF3"/>
    <w:rsid w:val="005B47E9"/>
    <w:rsid w:val="005D0E0B"/>
    <w:rsid w:val="005D1096"/>
    <w:rsid w:val="005F252C"/>
    <w:rsid w:val="00622FAF"/>
    <w:rsid w:val="00655288"/>
    <w:rsid w:val="0068625E"/>
    <w:rsid w:val="006B6DC1"/>
    <w:rsid w:val="006F0109"/>
    <w:rsid w:val="007015BF"/>
    <w:rsid w:val="0072638B"/>
    <w:rsid w:val="007353C5"/>
    <w:rsid w:val="00754B8F"/>
    <w:rsid w:val="007773F5"/>
    <w:rsid w:val="00813848"/>
    <w:rsid w:val="0082147E"/>
    <w:rsid w:val="00835182"/>
    <w:rsid w:val="00852C34"/>
    <w:rsid w:val="00874FCB"/>
    <w:rsid w:val="008D2817"/>
    <w:rsid w:val="008D668E"/>
    <w:rsid w:val="008F4CF7"/>
    <w:rsid w:val="00934C7D"/>
    <w:rsid w:val="00942881"/>
    <w:rsid w:val="00966463"/>
    <w:rsid w:val="00981185"/>
    <w:rsid w:val="009E18A2"/>
    <w:rsid w:val="00A075F0"/>
    <w:rsid w:val="00A60704"/>
    <w:rsid w:val="00A63AAB"/>
    <w:rsid w:val="00A648F6"/>
    <w:rsid w:val="00A96B04"/>
    <w:rsid w:val="00AD3F5E"/>
    <w:rsid w:val="00AF7577"/>
    <w:rsid w:val="00B178A0"/>
    <w:rsid w:val="00B5722E"/>
    <w:rsid w:val="00B87F43"/>
    <w:rsid w:val="00BC7F49"/>
    <w:rsid w:val="00BD6E30"/>
    <w:rsid w:val="00C05794"/>
    <w:rsid w:val="00C30323"/>
    <w:rsid w:val="00C36247"/>
    <w:rsid w:val="00C6231C"/>
    <w:rsid w:val="00C7248E"/>
    <w:rsid w:val="00CA3318"/>
    <w:rsid w:val="00CB03FB"/>
    <w:rsid w:val="00CB6C10"/>
    <w:rsid w:val="00CF3E94"/>
    <w:rsid w:val="00D045E2"/>
    <w:rsid w:val="00D54768"/>
    <w:rsid w:val="00D75C85"/>
    <w:rsid w:val="00D902BE"/>
    <w:rsid w:val="00DC1EC5"/>
    <w:rsid w:val="00DC1F0E"/>
    <w:rsid w:val="00DE5631"/>
    <w:rsid w:val="00E161B0"/>
    <w:rsid w:val="00E35AE4"/>
    <w:rsid w:val="00E42C59"/>
    <w:rsid w:val="00E45D18"/>
    <w:rsid w:val="00E50300"/>
    <w:rsid w:val="00E73B59"/>
    <w:rsid w:val="00E90A20"/>
    <w:rsid w:val="00EC528F"/>
    <w:rsid w:val="00EC5622"/>
    <w:rsid w:val="00ED76FB"/>
    <w:rsid w:val="00F060D9"/>
    <w:rsid w:val="00F27F58"/>
    <w:rsid w:val="00F64EAB"/>
    <w:rsid w:val="00F72DED"/>
    <w:rsid w:val="00FC4ACB"/>
    <w:rsid w:val="00FD6382"/>
    <w:rsid w:val="00FD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7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D2817"/>
    <w:pPr>
      <w:ind w:left="720"/>
      <w:contextualSpacing/>
    </w:pPr>
  </w:style>
  <w:style w:type="paragraph" w:customStyle="1" w:styleId="Default">
    <w:name w:val="Default"/>
    <w:uiPriority w:val="99"/>
    <w:rsid w:val="00DC1F0E"/>
    <w:pPr>
      <w:autoSpaceDE w:val="0"/>
      <w:autoSpaceDN w:val="0"/>
      <w:adjustRightInd w:val="0"/>
    </w:pPr>
    <w:rPr>
      <w:rFonts w:ascii="Helvetica 55 Roman" w:hAnsi="Helvetica 55 Roman" w:cs="Helvetica 55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C1F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C1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06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194</Words>
  <Characters>1106</Characters>
  <Application>Microsoft Office Outlook</Application>
  <DocSecurity>0</DocSecurity>
  <Lines>0</Lines>
  <Paragraphs>0</Paragraphs>
  <ScaleCrop>false</ScaleCrop>
  <Manager>Andrew Kaufteil</Manager>
  <Company>UCSF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AAUCSF Bd Mtg Agenda</dc:title>
  <dc:subject>9/16/2014 Meeting</dc:subject>
  <dc:creator>Stephanie Handler</dc:creator>
  <cp:keywords/>
  <dc:description/>
  <cp:lastModifiedBy>Dan Keller</cp:lastModifiedBy>
  <cp:revision>3</cp:revision>
  <cp:lastPrinted>2014-06-24T15:19:00Z</cp:lastPrinted>
  <dcterms:created xsi:type="dcterms:W3CDTF">2014-09-05T20:57:00Z</dcterms:created>
  <dcterms:modified xsi:type="dcterms:W3CDTF">2014-09-05T22:00:00Z</dcterms:modified>
</cp:coreProperties>
</file>