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1B" w:rsidRPr="0003636E" w:rsidRDefault="0044621B" w:rsidP="00E90535">
      <w:pPr>
        <w:spacing w:after="0" w:line="240" w:lineRule="auto"/>
        <w:jc w:val="center"/>
        <w:rPr>
          <w:rFonts w:ascii="Cambria" w:hAnsi="Cambria" w:cs="Cambria"/>
          <w:b/>
          <w:bCs/>
        </w:rPr>
      </w:pPr>
      <w:r w:rsidRPr="0003636E">
        <w:rPr>
          <w:rFonts w:ascii="Cambria" w:hAnsi="Cambria" w:cs="Cambria"/>
          <w:b/>
          <w:bCs/>
        </w:rPr>
        <w:t>AAUCSF Board Meeting</w:t>
      </w:r>
    </w:p>
    <w:p w:rsidR="0044621B" w:rsidRDefault="0044621B" w:rsidP="00FE37DC">
      <w:pPr>
        <w:pStyle w:val="NoSpacing"/>
        <w:jc w:val="center"/>
        <w:rPr>
          <w:rFonts w:ascii="Cambria" w:hAnsi="Cambria" w:cs="Cambria"/>
        </w:rPr>
      </w:pPr>
      <w:smartTag w:uri="urn:schemas-microsoft-com:office:smarttags" w:element="date">
        <w:smartTagPr>
          <w:attr w:name="Month" w:val="6"/>
          <w:attr w:name="Day" w:val="24"/>
          <w:attr w:name="Year" w:val="2014"/>
        </w:smartTagPr>
        <w:r>
          <w:rPr>
            <w:rFonts w:ascii="Cambria" w:hAnsi="Cambria" w:cs="Cambria"/>
          </w:rPr>
          <w:t>Tuesday, June 24, 2014</w:t>
        </w:r>
      </w:smartTag>
    </w:p>
    <w:p w:rsidR="0044621B" w:rsidRPr="0003636E" w:rsidRDefault="0044621B" w:rsidP="00E90535">
      <w:pPr>
        <w:spacing w:after="0" w:line="240" w:lineRule="auto"/>
        <w:jc w:val="center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Faculty Alumni House, </w:t>
      </w:r>
      <w:smartTag w:uri="urn:schemas-microsoft-com:office:smarttags" w:element="address">
        <w:smartTag w:uri="urn:schemas-microsoft-com:office:smarttags" w:element="Street">
          <w:r w:rsidRPr="0003636E">
            <w:rPr>
              <w:rFonts w:ascii="Cambria" w:hAnsi="Cambria" w:cs="Cambria"/>
            </w:rPr>
            <w:t>745 Parnassus Avenue</w:t>
          </w:r>
        </w:smartTag>
        <w:r w:rsidRPr="0003636E">
          <w:rPr>
            <w:rFonts w:ascii="Cambria" w:hAnsi="Cambria" w:cs="Cambria"/>
          </w:rPr>
          <w:t xml:space="preserve">, </w:t>
        </w:r>
        <w:smartTag w:uri="urn:schemas-microsoft-com:office:smarttags" w:element="City">
          <w:r w:rsidRPr="0003636E">
            <w:rPr>
              <w:rFonts w:ascii="Cambria" w:hAnsi="Cambria" w:cs="Cambria"/>
            </w:rPr>
            <w:t>San Francisco</w:t>
          </w:r>
        </w:smartTag>
      </w:smartTag>
    </w:p>
    <w:p w:rsidR="0044621B" w:rsidRDefault="0044621B" w:rsidP="00FE37DC">
      <w:pPr>
        <w:pStyle w:val="NoSpacing"/>
        <w:jc w:val="center"/>
        <w:rPr>
          <w:rFonts w:ascii="Cambria" w:hAnsi="Cambria" w:cs="Cambria"/>
        </w:rPr>
      </w:pPr>
    </w:p>
    <w:p w:rsidR="0044621B" w:rsidRDefault="0044621B" w:rsidP="006A4D7C">
      <w:pPr>
        <w:pStyle w:val="NoSpacing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Attendance</w:t>
      </w:r>
    </w:p>
    <w:p w:rsidR="0044621B" w:rsidRDefault="0044621B" w:rsidP="006A4D7C">
      <w:pPr>
        <w:pStyle w:val="NoSpacing"/>
        <w:rPr>
          <w:rFonts w:ascii="Cambria" w:hAnsi="Cambria" w:cs="Cambria"/>
        </w:rPr>
      </w:pPr>
    </w:p>
    <w:p w:rsidR="0044621B" w:rsidRDefault="0044621B" w:rsidP="006A4D7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Staff</w:t>
      </w:r>
    </w:p>
    <w:p w:rsidR="0044621B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Handler, Stephanie</w:t>
      </w:r>
    </w:p>
    <w:p w:rsidR="0044621B" w:rsidRDefault="0044621B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6A4D7C">
        <w:rPr>
          <w:rFonts w:ascii="Cambria" w:hAnsi="Cambria" w:cs="Cambria"/>
        </w:rPr>
        <w:t>Kaufteil, Andrew</w:t>
      </w:r>
    </w:p>
    <w:p w:rsidR="0044621B" w:rsidRDefault="0044621B" w:rsidP="00CA65AC">
      <w:pPr>
        <w:pStyle w:val="NoSpacing"/>
        <w:rPr>
          <w:rFonts w:ascii="Cambria" w:hAnsi="Cambria" w:cs="Cambria"/>
        </w:rPr>
      </w:pPr>
    </w:p>
    <w:p w:rsidR="0044621B" w:rsidRDefault="0044621B" w:rsidP="00CA65A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Board Members</w:t>
      </w:r>
    </w:p>
    <w:p w:rsidR="0044621B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Elias, Laura (on phone)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7F3ECA">
        <w:rPr>
          <w:rFonts w:ascii="Cambria" w:hAnsi="Cambria" w:cs="Cambria"/>
        </w:rPr>
        <w:t>Fink, Tim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7F3ECA">
        <w:rPr>
          <w:rFonts w:ascii="Cambria" w:hAnsi="Cambria" w:cs="Cambria"/>
        </w:rPr>
        <w:t>Golden, Todd Rabkin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  <w:lang w:val="fr-FR"/>
        </w:rPr>
      </w:pPr>
      <w:r w:rsidRPr="007F3ECA">
        <w:rPr>
          <w:rFonts w:ascii="Cambria" w:hAnsi="Cambria" w:cs="Cambria"/>
          <w:lang w:val="fr-FR"/>
        </w:rPr>
        <w:t>Keller, Dan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  <w:lang w:val="fr-FR"/>
        </w:rPr>
      </w:pPr>
      <w:r w:rsidRPr="007F3ECA">
        <w:rPr>
          <w:rFonts w:ascii="Cambria" w:hAnsi="Cambria" w:cs="Cambria"/>
          <w:lang w:val="fr-FR"/>
        </w:rPr>
        <w:t>Kishi, Don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  <w:lang w:val="fr-FR"/>
        </w:rPr>
      </w:pPr>
      <w:r w:rsidRPr="007F3ECA">
        <w:rPr>
          <w:rFonts w:ascii="Cambria" w:hAnsi="Cambria" w:cs="Cambria"/>
          <w:lang w:val="fr-FR"/>
        </w:rPr>
        <w:t>Lopez, Michael James</w:t>
      </w:r>
    </w:p>
    <w:p w:rsidR="0044621B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  <w:lang w:val="pt-BR"/>
        </w:rPr>
      </w:pPr>
      <w:r w:rsidRPr="007F3ECA">
        <w:rPr>
          <w:rFonts w:ascii="Cambria" w:hAnsi="Cambria" w:cs="Cambria"/>
          <w:lang w:val="pt-BR"/>
        </w:rPr>
        <w:t>Martinez, Alma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  <w:lang w:val="pt-BR"/>
        </w:rPr>
      </w:pPr>
      <w:r>
        <w:rPr>
          <w:rFonts w:ascii="Cambria" w:hAnsi="Cambria" w:cs="Cambria"/>
          <w:lang w:val="pt-BR"/>
        </w:rPr>
        <w:t xml:space="preserve"> O’Leary, John (on phone)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  <w:lang w:val="pt-BR"/>
        </w:rPr>
      </w:pPr>
      <w:r>
        <w:rPr>
          <w:rFonts w:ascii="Cambria" w:hAnsi="Cambria" w:cs="Cambria"/>
          <w:lang w:val="pt-BR"/>
        </w:rPr>
        <w:t xml:space="preserve"> </w:t>
      </w:r>
      <w:r w:rsidRPr="007F3ECA">
        <w:rPr>
          <w:rFonts w:ascii="Cambria" w:hAnsi="Cambria" w:cs="Cambria"/>
          <w:lang w:val="pt-BR"/>
        </w:rPr>
        <w:t>Porteous, Mary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  <w:lang w:val="pt-BR"/>
        </w:rPr>
      </w:pPr>
      <w:r>
        <w:rPr>
          <w:rFonts w:ascii="Cambria" w:hAnsi="Cambria" w:cs="Cambria"/>
          <w:lang w:val="pt-BR"/>
        </w:rPr>
        <w:t xml:space="preserve"> </w:t>
      </w:r>
      <w:r w:rsidRPr="007F3ECA">
        <w:rPr>
          <w:rFonts w:ascii="Cambria" w:hAnsi="Cambria" w:cs="Cambria"/>
          <w:lang w:val="pt-BR"/>
        </w:rPr>
        <w:t>Qi, Jenny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  <w:r w:rsidRPr="007F3ECA">
        <w:rPr>
          <w:rFonts w:ascii="Cambria" w:hAnsi="Cambria" w:cs="Cambria"/>
        </w:rPr>
        <w:t>Schnoes, Alexandra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  <w:r w:rsidRPr="007F3ECA">
        <w:rPr>
          <w:rFonts w:ascii="Cambria" w:hAnsi="Cambria" w:cs="Cambria"/>
        </w:rPr>
        <w:t>Skhal, John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  <w:r w:rsidRPr="007F3ECA">
        <w:rPr>
          <w:rFonts w:ascii="Cambria" w:hAnsi="Cambria" w:cs="Cambria"/>
        </w:rPr>
        <w:t>Vails-Qualters, Debra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  <w:r w:rsidRPr="007F3ECA">
        <w:rPr>
          <w:rFonts w:ascii="Cambria" w:hAnsi="Cambria" w:cs="Cambria"/>
        </w:rPr>
        <w:t>Walczak, Susan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  <w:r w:rsidRPr="007F3ECA">
        <w:rPr>
          <w:rFonts w:ascii="Cambria" w:hAnsi="Cambria" w:cs="Cambria"/>
        </w:rPr>
        <w:t>Wandro, Mark</w:t>
      </w:r>
    </w:p>
    <w:p w:rsidR="0044621B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  <w:r w:rsidRPr="007F3ECA">
        <w:rPr>
          <w:rFonts w:ascii="Cambria" w:hAnsi="Cambria" w:cs="Cambria"/>
        </w:rPr>
        <w:t>Wilson, Joey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Wong, Kevin (on phone)</w:t>
      </w:r>
    </w:p>
    <w:p w:rsidR="0044621B" w:rsidRPr="007F3ECA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  <w:r w:rsidRPr="007F3ECA">
        <w:rPr>
          <w:rFonts w:ascii="Cambria" w:hAnsi="Cambria" w:cs="Cambria"/>
        </w:rPr>
        <w:t>Wong, Wilma</w:t>
      </w:r>
    </w:p>
    <w:p w:rsidR="0044621B" w:rsidRDefault="0044621B" w:rsidP="007F3ECA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 </w:t>
      </w:r>
      <w:r w:rsidRPr="007F3ECA">
        <w:rPr>
          <w:rFonts w:ascii="Cambria" w:hAnsi="Cambria" w:cs="Cambria"/>
        </w:rPr>
        <w:t>Woods, Susan</w:t>
      </w:r>
    </w:p>
    <w:p w:rsidR="0044621B" w:rsidRDefault="0044621B" w:rsidP="007F3ECA">
      <w:pPr>
        <w:pStyle w:val="NoSpacing"/>
        <w:rPr>
          <w:rFonts w:ascii="Cambria" w:hAnsi="Cambria" w:cs="Cambria"/>
        </w:rPr>
      </w:pPr>
    </w:p>
    <w:p w:rsidR="0044621B" w:rsidRPr="006A4D7C" w:rsidRDefault="0044621B" w:rsidP="007F3ECA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Guests</w:t>
      </w:r>
    </w:p>
    <w:p w:rsidR="0044621B" w:rsidRDefault="0044621B" w:rsidP="00E503AB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Tucker, Ulysses</w:t>
      </w:r>
    </w:p>
    <w:p w:rsidR="0044621B" w:rsidRDefault="0044621B" w:rsidP="00E90535">
      <w:pPr>
        <w:pStyle w:val="NoSpacing"/>
        <w:rPr>
          <w:rFonts w:ascii="Cambria" w:hAnsi="Cambria" w:cs="Cambria"/>
        </w:rPr>
      </w:pPr>
    </w:p>
    <w:p w:rsidR="0044621B" w:rsidRDefault="0044621B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Welcome</w:t>
      </w:r>
    </w:p>
    <w:p w:rsidR="0044621B" w:rsidRPr="0003636E" w:rsidRDefault="0044621B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</w:p>
    <w:p w:rsidR="0044621B" w:rsidRDefault="0044621B" w:rsidP="00E90535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Susan Walczak, President </w:t>
      </w:r>
      <w:r>
        <w:rPr>
          <w:rFonts w:ascii="Cambria" w:hAnsi="Cambria" w:cs="Cambria"/>
        </w:rPr>
        <w:t>–</w:t>
      </w:r>
      <w:r w:rsidRPr="0003636E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Called us to order</w:t>
      </w:r>
      <w:r w:rsidRPr="0003636E">
        <w:rPr>
          <w:rFonts w:ascii="Cambria" w:hAnsi="Cambria" w:cs="Cambria"/>
        </w:rPr>
        <w:t xml:space="preserve"> at </w:t>
      </w:r>
      <w:smartTag w:uri="urn:schemas-microsoft-com:office:smarttags" w:element="time">
        <w:smartTagPr>
          <w:attr w:name="Hour" w:val="17"/>
          <w:attr w:name="Minute" w:val="50"/>
        </w:smartTagPr>
        <w:r>
          <w:rPr>
            <w:rFonts w:ascii="Cambria" w:hAnsi="Cambria" w:cs="Cambria"/>
          </w:rPr>
          <w:t>5:50 pm</w:t>
        </w:r>
      </w:smartTag>
      <w:r w:rsidRPr="0003636E">
        <w:rPr>
          <w:rFonts w:ascii="Cambria" w:hAnsi="Cambria" w:cs="Cambria"/>
        </w:rPr>
        <w:t>.</w:t>
      </w:r>
    </w:p>
    <w:p w:rsidR="0044621B" w:rsidRDefault="0044621B" w:rsidP="00E90535">
      <w:pPr>
        <w:pStyle w:val="NoSpacing"/>
        <w:rPr>
          <w:rFonts w:ascii="Cambria" w:hAnsi="Cambria" w:cs="Cambria"/>
        </w:rPr>
      </w:pPr>
    </w:p>
    <w:p w:rsidR="0044621B" w:rsidRDefault="0044621B" w:rsidP="00E90535">
      <w:pPr>
        <w:pStyle w:val="NoSpacing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Guest Sp</w:t>
      </w:r>
      <w:r>
        <w:rPr>
          <w:rFonts w:ascii="Cambria" w:hAnsi="Cambria" w:cs="Cambria"/>
          <w:b/>
          <w:bCs/>
          <w:u w:val="single"/>
        </w:rPr>
        <w:t>eaker</w:t>
      </w:r>
    </w:p>
    <w:p w:rsidR="0044621B" w:rsidRDefault="0044621B" w:rsidP="00E90535">
      <w:pPr>
        <w:pStyle w:val="NoSpacing"/>
        <w:rPr>
          <w:rFonts w:ascii="Cambria" w:hAnsi="Cambria" w:cs="Cambria"/>
          <w:b/>
          <w:bCs/>
          <w:u w:val="single"/>
        </w:rPr>
      </w:pPr>
    </w:p>
    <w:p w:rsidR="0044621B" w:rsidRDefault="0044621B" w:rsidP="00E9053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Ulysses Tucker, Director of School Annual Giving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Coordinates annual giving across the Schools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Initiative planned:  email blast in August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New stewardship: acknowledge all first-time donors;  we have plenty but need to do a better job of retaining them.  Definition of stewardship: how you’re treated after you give a gift.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We received $1.4M from alumni (up from $1.2M the year before).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Total gifts:  $500M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Most people give less than $100.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75% of the money is unrestricted in how it can be spent.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Of all the UCs, we have the highest percentage of alumni who give.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Donor acquisition strategy:  “Show me that you know me!”</w:t>
      </w:r>
    </w:p>
    <w:p w:rsidR="0044621B" w:rsidRDefault="0044621B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We are lower than our peers in cost-per-dollar-raised.</w:t>
      </w:r>
    </w:p>
    <w:p w:rsidR="0044621B" w:rsidRDefault="0044621B" w:rsidP="00E17446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Philanthropy is a culture that must be built.</w:t>
      </w:r>
    </w:p>
    <w:p w:rsidR="0044621B" w:rsidRDefault="0044621B" w:rsidP="00706C2D">
      <w:pPr>
        <w:pStyle w:val="NoSpacing"/>
        <w:rPr>
          <w:rFonts w:ascii="Cambria" w:hAnsi="Cambria" w:cs="Cambria"/>
        </w:rPr>
      </w:pPr>
    </w:p>
    <w:p w:rsidR="0044621B" w:rsidRPr="00706C2D" w:rsidRDefault="0044621B" w:rsidP="00706C2D">
      <w:pPr>
        <w:pStyle w:val="NoSpacing"/>
        <w:rPr>
          <w:rFonts w:ascii="Cambria" w:hAnsi="Cambria" w:cs="Cambria"/>
          <w:b/>
          <w:bCs/>
          <w:u w:val="single"/>
        </w:rPr>
      </w:pPr>
      <w:r w:rsidRPr="00706C2D">
        <w:rPr>
          <w:rFonts w:ascii="Cambria" w:hAnsi="Cambria" w:cs="Cambria"/>
          <w:b/>
          <w:bCs/>
          <w:u w:val="single"/>
        </w:rPr>
        <w:t>Old Business</w:t>
      </w:r>
    </w:p>
    <w:p w:rsidR="0044621B" w:rsidRDefault="0044621B" w:rsidP="00706C2D">
      <w:pPr>
        <w:pStyle w:val="NoSpacing"/>
        <w:rPr>
          <w:rFonts w:ascii="Cambria" w:hAnsi="Cambria" w:cs="Cambria"/>
        </w:rPr>
      </w:pPr>
    </w:p>
    <w:p w:rsidR="0044621B" w:rsidRDefault="0044621B" w:rsidP="00706C2D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Andrew Kaufteil -- 150</w:t>
      </w:r>
      <w:r w:rsidRPr="00E17446">
        <w:rPr>
          <w:rFonts w:ascii="Cambria" w:hAnsi="Cambria" w:cs="Cambria"/>
          <w:vertAlign w:val="superscript"/>
        </w:rPr>
        <w:t>th</w:t>
      </w:r>
      <w:r>
        <w:rPr>
          <w:rFonts w:ascii="Cambria" w:hAnsi="Cambria" w:cs="Cambria"/>
        </w:rPr>
        <w:t xml:space="preserve"> Anniversary Alumni Excellence Awards:</w:t>
      </w:r>
    </w:p>
    <w:p w:rsidR="0044621B" w:rsidRDefault="0044621B" w:rsidP="00706C2D">
      <w:pPr>
        <w:pStyle w:val="NoSpacing"/>
        <w:numPr>
          <w:ilvl w:val="0"/>
          <w:numId w:val="8"/>
        </w:numPr>
        <w:rPr>
          <w:rFonts w:ascii="Cambria" w:hAnsi="Cambria" w:cs="Cambria"/>
        </w:rPr>
      </w:pPr>
      <w:r>
        <w:rPr>
          <w:rFonts w:ascii="Cambria" w:hAnsi="Cambria" w:cs="Cambria"/>
        </w:rPr>
        <w:t>Nominations are open.  Each can be 150 characters or less…  Easy!</w:t>
      </w:r>
    </w:p>
    <w:p w:rsidR="0044621B" w:rsidRDefault="0044621B" w:rsidP="00875630">
      <w:pPr>
        <w:pStyle w:val="NoSpacing"/>
        <w:rPr>
          <w:rFonts w:ascii="Cambria" w:hAnsi="Cambria" w:cs="Cambria"/>
        </w:rPr>
      </w:pPr>
    </w:p>
    <w:p w:rsidR="0044621B" w:rsidRDefault="0044621B" w:rsidP="00875630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Tim Fink – Alumni Weekend</w:t>
      </w:r>
    </w:p>
    <w:p w:rsidR="0044621B" w:rsidRDefault="0044621B" w:rsidP="00706C2D">
      <w:pPr>
        <w:pStyle w:val="NoSpacing"/>
        <w:numPr>
          <w:ilvl w:val="0"/>
          <w:numId w:val="7"/>
        </w:numPr>
        <w:rPr>
          <w:rFonts w:ascii="Cambria" w:hAnsi="Cambria" w:cs="Cambria"/>
        </w:rPr>
      </w:pPr>
      <w:r>
        <w:rPr>
          <w:rFonts w:ascii="Cambria" w:hAnsi="Cambria" w:cs="Cambria"/>
        </w:rPr>
        <w:t>2,054 people from 5 countries and 22 states</w:t>
      </w:r>
    </w:p>
    <w:p w:rsidR="0044621B" w:rsidRDefault="0044621B" w:rsidP="00706C2D">
      <w:pPr>
        <w:pStyle w:val="NoSpacing"/>
        <w:numPr>
          <w:ilvl w:val="0"/>
          <w:numId w:val="7"/>
        </w:numPr>
        <w:rPr>
          <w:rFonts w:ascii="Cambria" w:hAnsi="Cambria" w:cs="Cambria"/>
        </w:rPr>
      </w:pPr>
      <w:r>
        <w:rPr>
          <w:rFonts w:ascii="Cambria" w:hAnsi="Cambria" w:cs="Cambria"/>
        </w:rPr>
        <w:t>The eldest was from Pharm ’38!</w:t>
      </w:r>
    </w:p>
    <w:p w:rsidR="0044621B" w:rsidRDefault="0044621B" w:rsidP="00706C2D">
      <w:pPr>
        <w:pStyle w:val="NoSpacing"/>
        <w:rPr>
          <w:rFonts w:ascii="Cambria" w:hAnsi="Cambria" w:cs="Cambria"/>
        </w:rPr>
      </w:pPr>
    </w:p>
    <w:p w:rsidR="0044621B" w:rsidRDefault="0044621B" w:rsidP="00706C2D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Laura Elias – Alumni-Student Engagement</w:t>
      </w:r>
    </w:p>
    <w:p w:rsidR="0044621B" w:rsidRDefault="0044621B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We handed out care packages to grads.  They loved them!</w:t>
      </w:r>
    </w:p>
    <w:p w:rsidR="0044621B" w:rsidRDefault="0044621B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“Zero year” reunion (new grads) – a nice way to welcome them into our community.</w:t>
      </w:r>
    </w:p>
    <w:p w:rsidR="0044621B" w:rsidRDefault="0044621B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Targeted outreach, e.g. cultural affiliations</w:t>
      </w:r>
    </w:p>
    <w:p w:rsidR="0044621B" w:rsidRDefault="0044621B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Events, e.g. Bagel Tuesdays</w:t>
      </w:r>
    </w:p>
    <w:p w:rsidR="0044621B" w:rsidRDefault="0044621B" w:rsidP="00A45AF5">
      <w:pPr>
        <w:pStyle w:val="NoSpacing"/>
        <w:rPr>
          <w:rFonts w:ascii="Cambria" w:hAnsi="Cambria" w:cs="Cambria"/>
        </w:rPr>
      </w:pPr>
    </w:p>
    <w:p w:rsidR="0044621B" w:rsidRDefault="0044621B" w:rsidP="00A45AF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Alma Martinez – Diversity and Outreach</w:t>
      </w:r>
    </w:p>
    <w:p w:rsidR="0044621B" w:rsidRDefault="0044621B" w:rsidP="00A45AF5">
      <w:pPr>
        <w:pStyle w:val="NoSpacing"/>
        <w:numPr>
          <w:ilvl w:val="0"/>
          <w:numId w:val="10"/>
        </w:numPr>
        <w:rPr>
          <w:rFonts w:ascii="Cambria" w:hAnsi="Cambria" w:cs="Cambria"/>
        </w:rPr>
      </w:pPr>
      <w:r>
        <w:rPr>
          <w:rFonts w:ascii="Cambria" w:hAnsi="Cambria" w:cs="Cambria"/>
        </w:rPr>
        <w:t>Co-sponsored several events: first-generation alumni group, multi-cultural alumni reception at SF Jazz Ctr during Alumni Weekend, several more</w:t>
      </w:r>
    </w:p>
    <w:p w:rsidR="0044621B" w:rsidRDefault="0044621B" w:rsidP="00A45AF5">
      <w:pPr>
        <w:pStyle w:val="NoSpacing"/>
        <w:numPr>
          <w:ilvl w:val="0"/>
          <w:numId w:val="10"/>
        </w:numPr>
        <w:rPr>
          <w:rFonts w:ascii="Cambria" w:hAnsi="Cambria" w:cs="Cambria"/>
        </w:rPr>
      </w:pPr>
      <w:r>
        <w:rPr>
          <w:rFonts w:ascii="Cambria" w:hAnsi="Cambria" w:cs="Cambria"/>
        </w:rPr>
        <w:t>The Chair-Elect is Biana Roykh</w:t>
      </w:r>
    </w:p>
    <w:p w:rsidR="0044621B" w:rsidRDefault="0044621B" w:rsidP="00A45AF5">
      <w:pPr>
        <w:pStyle w:val="NoSpacing"/>
        <w:rPr>
          <w:rFonts w:ascii="Cambria" w:hAnsi="Cambria" w:cs="Cambria"/>
        </w:rPr>
      </w:pPr>
    </w:p>
    <w:p w:rsidR="0044621B" w:rsidRDefault="0044621B" w:rsidP="00A45AF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Debra Vails-Qualters -- Advocacy</w:t>
      </w:r>
    </w:p>
    <w:p w:rsidR="0044621B" w:rsidRDefault="0044621B" w:rsidP="00A45AF5">
      <w:pPr>
        <w:pStyle w:val="NoSpacing"/>
        <w:numPr>
          <w:ilvl w:val="0"/>
          <w:numId w:val="11"/>
        </w:numPr>
        <w:rPr>
          <w:rFonts w:ascii="Cambria" w:hAnsi="Cambria" w:cs="Cambria"/>
        </w:rPr>
      </w:pPr>
      <w:r>
        <w:rPr>
          <w:rFonts w:ascii="Cambria" w:hAnsi="Cambria" w:cs="Cambria"/>
        </w:rPr>
        <w:t>We contact legislators and encourage them to support UC and UCSF.</w:t>
      </w:r>
    </w:p>
    <w:p w:rsidR="0044621B" w:rsidRDefault="0044621B" w:rsidP="00A45AF5">
      <w:pPr>
        <w:pStyle w:val="NoSpacing"/>
        <w:numPr>
          <w:ilvl w:val="0"/>
          <w:numId w:val="11"/>
        </w:numPr>
        <w:rPr>
          <w:rFonts w:ascii="Cambria" w:hAnsi="Cambria" w:cs="Cambria"/>
        </w:rPr>
      </w:pPr>
      <w:r>
        <w:rPr>
          <w:rFonts w:ascii="Cambria" w:hAnsi="Cambria" w:cs="Cambria"/>
        </w:rPr>
        <w:t>Year-in-Review:  robust activity, meetings with Gov’t Relations,  goal-setting, etc. (see Committee Reports for details)</w:t>
      </w:r>
    </w:p>
    <w:p w:rsidR="0044621B" w:rsidRDefault="0044621B" w:rsidP="00EB6BC6">
      <w:pPr>
        <w:pStyle w:val="NoSpacing"/>
        <w:rPr>
          <w:rFonts w:ascii="Cambria" w:hAnsi="Cambria" w:cs="Cambria"/>
        </w:rPr>
      </w:pPr>
    </w:p>
    <w:p w:rsidR="0044621B" w:rsidRDefault="0044621B" w:rsidP="00EB6BC6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John Skhal – AAUC</w:t>
      </w:r>
    </w:p>
    <w:p w:rsidR="0044621B" w:rsidRDefault="0044621B" w:rsidP="00EB6BC6">
      <w:pPr>
        <w:pStyle w:val="NoSpacing"/>
        <w:numPr>
          <w:ilvl w:val="0"/>
          <w:numId w:val="16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AAUC put on a leadership conference (for the first time) with reps from each of our 10 campuses and a talk by Janet Napolitano (see AAUC Leadership Conference Powerpoint for details).  </w:t>
      </w:r>
    </w:p>
    <w:p w:rsidR="0044621B" w:rsidRDefault="0044621B" w:rsidP="00EB6BC6">
      <w:pPr>
        <w:pStyle w:val="NoSpacing"/>
        <w:numPr>
          <w:ilvl w:val="0"/>
          <w:numId w:val="16"/>
        </w:numPr>
        <w:rPr>
          <w:rFonts w:ascii="Cambria" w:hAnsi="Cambria" w:cs="Cambria"/>
        </w:rPr>
      </w:pPr>
      <w:r>
        <w:rPr>
          <w:rFonts w:ascii="Cambria" w:hAnsi="Cambria" w:cs="Cambria"/>
        </w:rPr>
        <w:t>More than 50% of UC students pay no tuition;  75% get subsidies;  60% graduate with no debt.</w:t>
      </w:r>
    </w:p>
    <w:p w:rsidR="0044621B" w:rsidRDefault="0044621B" w:rsidP="00EB6BC6">
      <w:pPr>
        <w:pStyle w:val="NoSpacing"/>
        <w:numPr>
          <w:ilvl w:val="0"/>
          <w:numId w:val="16"/>
        </w:numPr>
        <w:rPr>
          <w:rFonts w:ascii="Cambria" w:hAnsi="Cambria" w:cs="Cambria"/>
        </w:rPr>
      </w:pPr>
      <w:r>
        <w:rPr>
          <w:rFonts w:ascii="Cambria" w:hAnsi="Cambria" w:cs="Cambria"/>
        </w:rPr>
        <w:t>Much of our outreach is via diversity programs.</w:t>
      </w:r>
    </w:p>
    <w:p w:rsidR="0044621B" w:rsidRDefault="0044621B" w:rsidP="00EB6BC6">
      <w:pPr>
        <w:pStyle w:val="NoSpacing"/>
        <w:numPr>
          <w:ilvl w:val="0"/>
          <w:numId w:val="16"/>
        </w:numPr>
        <w:rPr>
          <w:rFonts w:ascii="Cambria" w:hAnsi="Cambria" w:cs="Cambria"/>
        </w:rPr>
      </w:pPr>
      <w:r>
        <w:rPr>
          <w:rFonts w:ascii="Cambria" w:hAnsi="Cambria" w:cs="Cambria"/>
        </w:rPr>
        <w:t>Engagement is a universal challenge, not only for alumni organizations.</w:t>
      </w:r>
    </w:p>
    <w:p w:rsidR="0044621B" w:rsidRDefault="0044621B" w:rsidP="00A45AF5">
      <w:pPr>
        <w:pStyle w:val="NoSpacing"/>
        <w:rPr>
          <w:rFonts w:ascii="Cambria" w:hAnsi="Cambria" w:cs="Cambria"/>
        </w:rPr>
      </w:pPr>
    </w:p>
    <w:p w:rsidR="0044621B" w:rsidRDefault="0044621B" w:rsidP="00A45AF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Dan Keller -- Budget and Revenue</w:t>
      </w:r>
    </w:p>
    <w:p w:rsidR="0044621B" w:rsidRDefault="0044621B" w:rsidP="00A45AF5">
      <w:pPr>
        <w:pStyle w:val="NoSpacing"/>
        <w:numPr>
          <w:ilvl w:val="0"/>
          <w:numId w:val="12"/>
        </w:numPr>
        <w:rPr>
          <w:rFonts w:ascii="Cambria" w:hAnsi="Cambria" w:cs="Cambria"/>
        </w:rPr>
      </w:pPr>
      <w:r>
        <w:rPr>
          <w:rFonts w:ascii="Cambria" w:hAnsi="Cambria" w:cs="Cambria"/>
        </w:rPr>
        <w:t>Financials (little changed since last meeting) included in meeting information packet</w:t>
      </w:r>
    </w:p>
    <w:p w:rsidR="0044621B" w:rsidRDefault="0044621B" w:rsidP="00A45AF5">
      <w:pPr>
        <w:pStyle w:val="NoSpacing"/>
        <w:numPr>
          <w:ilvl w:val="0"/>
          <w:numId w:val="12"/>
        </w:numPr>
        <w:rPr>
          <w:rFonts w:ascii="Cambria" w:hAnsi="Cambria" w:cs="Cambria"/>
        </w:rPr>
      </w:pPr>
      <w:r>
        <w:rPr>
          <w:rFonts w:ascii="Cambria" w:hAnsi="Cambria" w:cs="Cambria"/>
        </w:rPr>
        <w:t>Minutes from last meeting also included.  Moved:  Acceptance of minutes.  Motion passed.</w:t>
      </w:r>
    </w:p>
    <w:p w:rsidR="0044621B" w:rsidRDefault="0044621B" w:rsidP="00B95F1C">
      <w:pPr>
        <w:pStyle w:val="NoSpacing"/>
        <w:rPr>
          <w:rFonts w:ascii="Cambria" w:hAnsi="Cambria" w:cs="Cambria"/>
        </w:rPr>
      </w:pPr>
    </w:p>
    <w:p w:rsidR="0044621B" w:rsidRDefault="0044621B" w:rsidP="00EB6BC6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John Skhal -- Nominations Update</w:t>
      </w:r>
    </w:p>
    <w:p w:rsidR="0044621B" w:rsidRDefault="0044621B" w:rsidP="00B95F1C">
      <w:pPr>
        <w:pStyle w:val="NoSpacing"/>
        <w:numPr>
          <w:ilvl w:val="0"/>
          <w:numId w:val="13"/>
        </w:numPr>
        <w:rPr>
          <w:rFonts w:ascii="Cambria" w:hAnsi="Cambria" w:cs="Cambria"/>
        </w:rPr>
      </w:pPr>
      <w:r>
        <w:rPr>
          <w:rFonts w:ascii="Cambria" w:hAnsi="Cambria" w:cs="Cambria"/>
        </w:rPr>
        <w:t>Acknowledge departing Board members, esp. Gordon Fung’s 11 years of service so far, including a past presidency.  Others:  Hamdan Almas, Shirley Alvaro, Tim Fink, Rob Huntley, Mary Porteous, Cooky Quandt, Kunal Sood.  Moved:  thank you to each!  Motion passed.</w:t>
      </w:r>
    </w:p>
    <w:p w:rsidR="0044621B" w:rsidRDefault="0044621B" w:rsidP="00B95F1C">
      <w:pPr>
        <w:pStyle w:val="NoSpacing"/>
        <w:numPr>
          <w:ilvl w:val="0"/>
          <w:numId w:val="13"/>
        </w:numPr>
        <w:rPr>
          <w:rFonts w:ascii="Cambria" w:hAnsi="Cambria" w:cs="Cambria"/>
        </w:rPr>
      </w:pPr>
      <w:r>
        <w:rPr>
          <w:rFonts w:ascii="Cambria" w:hAnsi="Cambria" w:cs="Cambria"/>
        </w:rPr>
        <w:t>New Board members:  Nancy Abodeely, Roshini Epasinghe, Biana Roykh, Todd Whitehurst.  Moved:  accept them.  Motion passed.</w:t>
      </w:r>
    </w:p>
    <w:p w:rsidR="0044621B" w:rsidRDefault="0044621B" w:rsidP="00B95F1C">
      <w:pPr>
        <w:pStyle w:val="NoSpacing"/>
        <w:numPr>
          <w:ilvl w:val="0"/>
          <w:numId w:val="13"/>
        </w:numPr>
        <w:rPr>
          <w:rFonts w:ascii="Cambria" w:hAnsi="Cambria" w:cs="Cambria"/>
        </w:rPr>
      </w:pPr>
      <w:r>
        <w:rPr>
          <w:rFonts w:ascii="Cambria" w:hAnsi="Cambria" w:cs="Cambria"/>
        </w:rPr>
        <w:t>Continuing members: Susan Walczak, Debra Vails-Qualters, Shaun Houghtaling, Todd Golden, Alma Martinez, Dan Keller, John O’Leary, Don Kishi.  Moved:  keep them.  Motion passed.</w:t>
      </w:r>
    </w:p>
    <w:p w:rsidR="0044621B" w:rsidRPr="00B95F1C" w:rsidRDefault="0044621B" w:rsidP="00B95F1C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 xml:space="preserve">New </w:t>
      </w:r>
      <w:r w:rsidRPr="00706C2D">
        <w:rPr>
          <w:rFonts w:ascii="Cambria" w:hAnsi="Cambria" w:cs="Cambria"/>
          <w:b/>
          <w:bCs/>
          <w:u w:val="single"/>
        </w:rPr>
        <w:t>Business</w:t>
      </w:r>
    </w:p>
    <w:p w:rsidR="0044621B" w:rsidRDefault="0044621B" w:rsidP="00B95F1C">
      <w:pPr>
        <w:pStyle w:val="NoSpacing"/>
        <w:rPr>
          <w:rFonts w:ascii="Cambria" w:hAnsi="Cambria" w:cs="Cambria"/>
        </w:rPr>
      </w:pPr>
    </w:p>
    <w:p w:rsidR="0044621B" w:rsidRDefault="0044621B" w:rsidP="00B95F1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 xml:space="preserve">Andrew Kaufteil – </w:t>
      </w:r>
    </w:p>
    <w:p w:rsidR="0044621B" w:rsidRDefault="0044621B" w:rsidP="00B95F1C">
      <w:pPr>
        <w:pStyle w:val="NoSpacing"/>
        <w:numPr>
          <w:ilvl w:val="0"/>
          <w:numId w:val="14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Next Alumni Weekend  will be </w:t>
      </w:r>
      <w:smartTag w:uri="urn:schemas-microsoft-com:office:smarttags" w:element="date">
        <w:smartTagPr>
          <w:attr w:name="Month" w:val="5"/>
          <w:attr w:name="Day" w:val="28"/>
          <w:attr w:name="Year" w:val="2015"/>
        </w:smartTagPr>
        <w:r>
          <w:rPr>
            <w:rFonts w:ascii="Cambria" w:hAnsi="Cambria" w:cs="Cambria"/>
          </w:rPr>
          <w:t>May 28-30, 2015</w:t>
        </w:r>
      </w:smartTag>
    </w:p>
    <w:p w:rsidR="0044621B" w:rsidRDefault="0044621B" w:rsidP="00B95F1C">
      <w:pPr>
        <w:pStyle w:val="NoSpacing"/>
        <w:numPr>
          <w:ilvl w:val="0"/>
          <w:numId w:val="14"/>
        </w:numPr>
        <w:rPr>
          <w:rFonts w:ascii="Cambria" w:hAnsi="Cambria" w:cs="Cambria"/>
        </w:rPr>
      </w:pPr>
      <w:r>
        <w:rPr>
          <w:rFonts w:ascii="Cambria" w:hAnsi="Cambria" w:cs="Cambria"/>
        </w:rPr>
        <w:t>A nationwide “road show” is in progress, including a few in the Bay Area.  Awards are being given.</w:t>
      </w:r>
    </w:p>
    <w:p w:rsidR="0044621B" w:rsidRDefault="0044621B" w:rsidP="00F645F6">
      <w:pPr>
        <w:pStyle w:val="NoSpacing"/>
        <w:rPr>
          <w:rFonts w:ascii="Cambria" w:hAnsi="Cambria" w:cs="Cambria"/>
        </w:rPr>
      </w:pPr>
    </w:p>
    <w:p w:rsidR="0044621B" w:rsidRDefault="0044621B" w:rsidP="00F645F6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Jenny Qi –</w:t>
      </w:r>
    </w:p>
    <w:p w:rsidR="0044621B" w:rsidRDefault="0044621B" w:rsidP="00F645F6">
      <w:pPr>
        <w:pStyle w:val="NoSpacing"/>
        <w:numPr>
          <w:ilvl w:val="0"/>
          <w:numId w:val="17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GSA has merged with AUC under a new name: Associated Students of  Graduate and </w:t>
      </w:r>
      <w:smartTag w:uri="urn:schemas-microsoft-com:office:smarttags" w:element="place">
        <w:smartTag w:uri="urn:schemas-microsoft-com:office:smarttags" w:element="PlaceName">
          <w:r>
            <w:rPr>
              <w:rFonts w:ascii="Cambria" w:hAnsi="Cambria" w:cs="Cambria"/>
            </w:rPr>
            <w:t>Professional</w:t>
          </w:r>
        </w:smartTag>
        <w:r>
          <w:rPr>
            <w:rFonts w:ascii="Cambria" w:hAnsi="Cambria" w:cs="Cambria"/>
          </w:rPr>
          <w:t xml:space="preserve"> </w:t>
        </w:r>
        <w:smartTag w:uri="urn:schemas-microsoft-com:office:smarttags" w:element="PlaceType">
          <w:r>
            <w:rPr>
              <w:rFonts w:ascii="Cambria" w:hAnsi="Cambria" w:cs="Cambria"/>
            </w:rPr>
            <w:t>Schools</w:t>
          </w:r>
        </w:smartTag>
      </w:smartTag>
    </w:p>
    <w:p w:rsidR="0044621B" w:rsidRDefault="0044621B" w:rsidP="00B95F1C">
      <w:pPr>
        <w:pStyle w:val="NoSpacing"/>
        <w:rPr>
          <w:rFonts w:ascii="Cambria" w:hAnsi="Cambria" w:cs="Cambria"/>
        </w:rPr>
      </w:pPr>
    </w:p>
    <w:p w:rsidR="0044621B" w:rsidRDefault="0044621B" w:rsidP="00B95F1C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Adjournment</w:t>
      </w:r>
    </w:p>
    <w:p w:rsidR="0044621B" w:rsidRPr="00F645F6" w:rsidRDefault="0044621B" w:rsidP="00B95F1C">
      <w:pPr>
        <w:pStyle w:val="NoSpacing"/>
        <w:numPr>
          <w:ilvl w:val="0"/>
          <w:numId w:val="15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 xml:space="preserve">Susan adjourned us at </w:t>
      </w:r>
      <w:smartTag w:uri="urn:schemas-microsoft-com:office:smarttags" w:element="time">
        <w:smartTagPr>
          <w:attr w:name="Hour" w:val="19"/>
          <w:attr w:name="Minute" w:val="30"/>
        </w:smartTagPr>
        <w:r>
          <w:rPr>
            <w:rFonts w:ascii="Cambria" w:hAnsi="Cambria" w:cs="Cambria"/>
          </w:rPr>
          <w:t>7:30 pm</w:t>
        </w:r>
      </w:smartTag>
      <w:r>
        <w:rPr>
          <w:rFonts w:ascii="Cambria" w:hAnsi="Cambria" w:cs="Cambria"/>
        </w:rPr>
        <w:t>.</w:t>
      </w:r>
    </w:p>
    <w:p w:rsidR="0044621B" w:rsidRPr="00706C2D" w:rsidRDefault="0044621B" w:rsidP="00B95F1C">
      <w:pPr>
        <w:pStyle w:val="NoSpacing"/>
        <w:numPr>
          <w:ilvl w:val="0"/>
          <w:numId w:val="15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>Next meeting:  September 16, 2014</w:t>
      </w:r>
    </w:p>
    <w:p w:rsidR="0044621B" w:rsidRPr="00E90535" w:rsidRDefault="0044621B" w:rsidP="00B95F1C">
      <w:pPr>
        <w:pStyle w:val="NoSpacing"/>
        <w:rPr>
          <w:rFonts w:ascii="Cambria" w:hAnsi="Cambria" w:cs="Cambria"/>
        </w:rPr>
      </w:pPr>
    </w:p>
    <w:sectPr w:rsidR="0044621B" w:rsidRPr="00E90535" w:rsidSect="00CE3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154"/>
    <w:multiLevelType w:val="hybridMultilevel"/>
    <w:tmpl w:val="FD401A5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B972CE2"/>
    <w:multiLevelType w:val="hybridMultilevel"/>
    <w:tmpl w:val="C3042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C6028"/>
    <w:multiLevelType w:val="hybridMultilevel"/>
    <w:tmpl w:val="4588F8C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01D85"/>
    <w:multiLevelType w:val="hybridMultilevel"/>
    <w:tmpl w:val="D8E43EE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72C86"/>
    <w:multiLevelType w:val="hybridMultilevel"/>
    <w:tmpl w:val="9530D4C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55060"/>
    <w:multiLevelType w:val="hybridMultilevel"/>
    <w:tmpl w:val="7EE241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065502"/>
    <w:multiLevelType w:val="hybridMultilevel"/>
    <w:tmpl w:val="EA869B3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165F81"/>
    <w:multiLevelType w:val="hybridMultilevel"/>
    <w:tmpl w:val="20162CE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386217"/>
    <w:multiLevelType w:val="hybridMultilevel"/>
    <w:tmpl w:val="01B4AD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11AA5"/>
    <w:multiLevelType w:val="hybridMultilevel"/>
    <w:tmpl w:val="FEDCD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82856"/>
    <w:multiLevelType w:val="hybridMultilevel"/>
    <w:tmpl w:val="BCA221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741CA"/>
    <w:multiLevelType w:val="hybridMultilevel"/>
    <w:tmpl w:val="69A0767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FA7DEB"/>
    <w:multiLevelType w:val="hybridMultilevel"/>
    <w:tmpl w:val="C690316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DA3E3F"/>
    <w:multiLevelType w:val="hybridMultilevel"/>
    <w:tmpl w:val="7FA6998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A52C96"/>
    <w:multiLevelType w:val="hybridMultilevel"/>
    <w:tmpl w:val="861EC7C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993714"/>
    <w:multiLevelType w:val="hybridMultilevel"/>
    <w:tmpl w:val="7A30167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893A5E"/>
    <w:multiLevelType w:val="hybridMultilevel"/>
    <w:tmpl w:val="D9C4F2A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16"/>
  </w:num>
  <w:num w:numId="10">
    <w:abstractNumId w:val="12"/>
  </w:num>
  <w:num w:numId="11">
    <w:abstractNumId w:val="3"/>
  </w:num>
  <w:num w:numId="12">
    <w:abstractNumId w:val="14"/>
  </w:num>
  <w:num w:numId="13">
    <w:abstractNumId w:val="0"/>
  </w:num>
  <w:num w:numId="14">
    <w:abstractNumId w:val="15"/>
  </w:num>
  <w:num w:numId="15">
    <w:abstractNumId w:val="7"/>
  </w:num>
  <w:num w:numId="16">
    <w:abstractNumId w:val="1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7DC"/>
    <w:rsid w:val="00002A1B"/>
    <w:rsid w:val="0003636E"/>
    <w:rsid w:val="00063BE1"/>
    <w:rsid w:val="00084424"/>
    <w:rsid w:val="002663BD"/>
    <w:rsid w:val="003907D8"/>
    <w:rsid w:val="00391E38"/>
    <w:rsid w:val="003F707C"/>
    <w:rsid w:val="00407508"/>
    <w:rsid w:val="004204E0"/>
    <w:rsid w:val="0044621B"/>
    <w:rsid w:val="005249F0"/>
    <w:rsid w:val="005F79C0"/>
    <w:rsid w:val="006A4D7C"/>
    <w:rsid w:val="00706C2D"/>
    <w:rsid w:val="0076641D"/>
    <w:rsid w:val="007C35F2"/>
    <w:rsid w:val="007F3ECA"/>
    <w:rsid w:val="00875630"/>
    <w:rsid w:val="008A6E57"/>
    <w:rsid w:val="0094469A"/>
    <w:rsid w:val="009707BA"/>
    <w:rsid w:val="009C7B93"/>
    <w:rsid w:val="00A45AF5"/>
    <w:rsid w:val="00B16FCF"/>
    <w:rsid w:val="00B40CF1"/>
    <w:rsid w:val="00B95F1C"/>
    <w:rsid w:val="00BA5939"/>
    <w:rsid w:val="00BE3936"/>
    <w:rsid w:val="00C01523"/>
    <w:rsid w:val="00C57129"/>
    <w:rsid w:val="00CA65AC"/>
    <w:rsid w:val="00CE3983"/>
    <w:rsid w:val="00D8486E"/>
    <w:rsid w:val="00E17446"/>
    <w:rsid w:val="00E326DE"/>
    <w:rsid w:val="00E503AB"/>
    <w:rsid w:val="00E90535"/>
    <w:rsid w:val="00EA5CB2"/>
    <w:rsid w:val="00EB6BC6"/>
    <w:rsid w:val="00F645F6"/>
    <w:rsid w:val="00F92BEB"/>
    <w:rsid w:val="00FE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tim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8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E37DC"/>
    <w:rPr>
      <w:rFonts w:cs="Calibri"/>
    </w:rPr>
  </w:style>
  <w:style w:type="paragraph" w:styleId="ListParagraph">
    <w:name w:val="List Paragraph"/>
    <w:basedOn w:val="Normal"/>
    <w:uiPriority w:val="99"/>
    <w:qFormat/>
    <w:rsid w:val="00B16FC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45A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252</TotalTime>
  <Pages>3</Pages>
  <Words>573</Words>
  <Characters>3267</Characters>
  <Application>Microsoft Office Outlook</Application>
  <DocSecurity>0</DocSecurity>
  <Lines>0</Lines>
  <Paragraphs>0</Paragraphs>
  <ScaleCrop>false</ScaleCrop>
  <Company>AAUCSF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Board Meeting</dc:title>
  <dc:subject>Minutes</dc:subject>
  <dc:creator>Dan Keller</dc:creator>
  <cp:keywords/>
  <dc:description/>
  <cp:lastModifiedBy>Dan Keller</cp:lastModifiedBy>
  <cp:revision>11</cp:revision>
  <dcterms:created xsi:type="dcterms:W3CDTF">2014-03-04T19:06:00Z</dcterms:created>
  <dcterms:modified xsi:type="dcterms:W3CDTF">2014-07-16T05:54:00Z</dcterms:modified>
</cp:coreProperties>
</file>