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587" w:rsidRPr="00373AE4" w:rsidRDefault="00E80587" w:rsidP="00D35880">
      <w:pPr>
        <w:jc w:val="center"/>
        <w:rPr>
          <w:rFonts w:ascii="Cambria" w:hAnsi="Cambria" w:cs="Cambria"/>
          <w:b/>
          <w:bCs/>
        </w:rPr>
      </w:pPr>
      <w:bookmarkStart w:id="0" w:name="_GoBack"/>
      <w:bookmarkEnd w:id="0"/>
      <w:r w:rsidRPr="00373AE4">
        <w:rPr>
          <w:rFonts w:ascii="Cambria" w:hAnsi="Cambria" w:cs="Cambria"/>
          <w:b/>
          <w:bCs/>
        </w:rPr>
        <w:t>AAUCSF Grant Application</w:t>
      </w:r>
    </w:p>
    <w:p w:rsidR="00E80587" w:rsidRPr="00373AE4" w:rsidRDefault="00E80587" w:rsidP="00D35880">
      <w:pPr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FY2014</w:t>
      </w:r>
    </w:p>
    <w:p w:rsidR="00E80587" w:rsidRPr="00373AE4" w:rsidRDefault="00E80587" w:rsidP="00D35880">
      <w:pPr>
        <w:jc w:val="center"/>
        <w:rPr>
          <w:rFonts w:ascii="Cambria" w:hAnsi="Cambria" w:cs="Cambria"/>
        </w:rPr>
      </w:pP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4"/>
        <w:gridCol w:w="5877"/>
      </w:tblGrid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First Name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Neesha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Last Name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Patel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Primary Email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hyperlink r:id="rId6" w:history="1">
              <w:r w:rsidRPr="00665034">
                <w:rPr>
                  <w:rStyle w:val="Hyperlink"/>
                  <w:rFonts w:ascii="Cambria" w:hAnsi="Cambria" w:cs="Cambria"/>
                </w:rPr>
                <w:t>Neesha.patel@ucsf.edu</w:t>
              </w:r>
            </w:hyperlink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Daytime Phone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415-514-0840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Relationship to UCSF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Staff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Group Name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First Generation College Student Initiative - Office of Vice Chancellor Castro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Event or Project Name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First Generation to College Community Reception</w:t>
            </w:r>
          </w:p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January 29, 2014 5-6:30pm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How does this event/project further the mission of AAUCSF?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>
              <w:t>It is an opportunity for first generation college alumni to engage with the UCSF first generation college community.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Received grant before?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Yes (FY2013)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Amount requested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$500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Proposed use of grant funding</w:t>
            </w:r>
          </w:p>
        </w:tc>
        <w:tc>
          <w:tcPr>
            <w:tcW w:w="5877" w:type="dxa"/>
          </w:tcPr>
          <w:p w:rsidR="00E80587" w:rsidRPr="00665034" w:rsidRDefault="00E80587" w:rsidP="00F91F22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To purchase food.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Expected Attendance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63 people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Number and group of alumni invited/involved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>
              <w:t>10 alumni RSVP'd, 7 attended.</w:t>
            </w:r>
          </w:p>
        </w:tc>
      </w:tr>
      <w:tr w:rsidR="00E80587" w:rsidRPr="00373AE4">
        <w:tc>
          <w:tcPr>
            <w:tcW w:w="3224" w:type="dxa"/>
          </w:tcPr>
          <w:p w:rsidR="00E80587" w:rsidRPr="00665034" w:rsidRDefault="00E80587" w:rsidP="00D35880">
            <w:pPr>
              <w:rPr>
                <w:rFonts w:ascii="Cambria" w:hAnsi="Cambria" w:cs="Cambria"/>
                <w:b/>
                <w:bCs/>
              </w:rPr>
            </w:pPr>
            <w:r w:rsidRPr="00665034">
              <w:rPr>
                <w:rFonts w:ascii="Cambria" w:hAnsi="Cambria" w:cs="Cambria"/>
                <w:b/>
                <w:bCs/>
              </w:rPr>
              <w:t>Number and group of non-alumni invited/involved</w:t>
            </w:r>
          </w:p>
        </w:tc>
        <w:tc>
          <w:tcPr>
            <w:tcW w:w="5877" w:type="dxa"/>
          </w:tcPr>
          <w:p w:rsidR="00E80587" w:rsidRPr="00665034" w:rsidRDefault="00E80587" w:rsidP="00D35880">
            <w:pPr>
              <w:rPr>
                <w:rFonts w:ascii="Cambria" w:hAnsi="Cambria" w:cs="Cambria"/>
              </w:rPr>
            </w:pPr>
            <w:r w:rsidRPr="00665034">
              <w:rPr>
                <w:rFonts w:ascii="Cambria" w:hAnsi="Cambria" w:cs="Cambria"/>
              </w:rPr>
              <w:t>56 people</w:t>
            </w:r>
          </w:p>
        </w:tc>
      </w:tr>
    </w:tbl>
    <w:p w:rsidR="00E80587" w:rsidRPr="00373AE4" w:rsidRDefault="00E80587" w:rsidP="00D35880">
      <w:pPr>
        <w:jc w:val="center"/>
        <w:rPr>
          <w:rFonts w:ascii="Cambria" w:hAnsi="Cambria" w:cs="Cambria"/>
        </w:rPr>
      </w:pPr>
    </w:p>
    <w:sectPr w:rsidR="00E80587" w:rsidRPr="00373AE4" w:rsidSect="00F65C6E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587" w:rsidRDefault="00E80587" w:rsidP="00373AE4">
      <w:r>
        <w:separator/>
      </w:r>
    </w:p>
  </w:endnote>
  <w:endnote w:type="continuationSeparator" w:id="0">
    <w:p w:rsidR="00E80587" w:rsidRDefault="00E80587" w:rsidP="00373A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587" w:rsidRDefault="00E80587" w:rsidP="00373AE4">
      <w:r>
        <w:separator/>
      </w:r>
    </w:p>
  </w:footnote>
  <w:footnote w:type="continuationSeparator" w:id="0">
    <w:p w:rsidR="00E80587" w:rsidRDefault="00E80587" w:rsidP="00373A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587" w:rsidRPr="00373AE4" w:rsidRDefault="00E80587" w:rsidP="00373AE4">
    <w:pPr>
      <w:pStyle w:val="Header"/>
      <w:jc w:val="right"/>
      <w:rPr>
        <w:rFonts w:ascii="Cambria" w:hAnsi="Cambria" w:cs="Cambria"/>
      </w:rPr>
    </w:pPr>
    <w:r w:rsidRPr="00373AE4">
      <w:rPr>
        <w:rFonts w:ascii="Cambria" w:hAnsi="Cambria" w:cs="Cambria"/>
      </w:rPr>
      <w:t xml:space="preserve">Submitted on </w:t>
    </w:r>
    <w:r>
      <w:rPr>
        <w:rFonts w:ascii="Cambria" w:hAnsi="Cambria" w:cs="Cambria"/>
      </w:rPr>
      <w:t>December 5, 2013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880"/>
    <w:rsid w:val="00021DF2"/>
    <w:rsid w:val="002449B6"/>
    <w:rsid w:val="00373AE4"/>
    <w:rsid w:val="00472A9C"/>
    <w:rsid w:val="005154AB"/>
    <w:rsid w:val="00665034"/>
    <w:rsid w:val="006C22F8"/>
    <w:rsid w:val="00811673"/>
    <w:rsid w:val="008B1B29"/>
    <w:rsid w:val="00B0389A"/>
    <w:rsid w:val="00D35880"/>
    <w:rsid w:val="00E80587"/>
    <w:rsid w:val="00F65C6E"/>
    <w:rsid w:val="00F91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C6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358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D358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73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AE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73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AE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esha.patel@ucsf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126</Words>
  <Characters>720</Characters>
  <Application>Microsoft Office Outlook</Application>
  <DocSecurity>0</DocSecurity>
  <Lines>0</Lines>
  <Paragraphs>0</Paragraphs>
  <ScaleCrop>false</ScaleCrop>
  <Company>University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Grant Application</dc:title>
  <dc:subject/>
  <dc:creator>Lily Yuan</dc:creator>
  <cp:keywords/>
  <dc:description/>
  <cp:lastModifiedBy>Dan Keller</cp:lastModifiedBy>
  <cp:revision>2</cp:revision>
  <dcterms:created xsi:type="dcterms:W3CDTF">2013-12-06T20:16:00Z</dcterms:created>
  <dcterms:modified xsi:type="dcterms:W3CDTF">2013-12-06T20:16:00Z</dcterms:modified>
</cp:coreProperties>
</file>