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562" w:rsidRPr="0003636E" w:rsidRDefault="006C1562" w:rsidP="00385F6E">
      <w:pPr>
        <w:spacing w:after="0" w:line="240" w:lineRule="auto"/>
        <w:jc w:val="center"/>
        <w:rPr>
          <w:rFonts w:ascii="Cambria" w:hAnsi="Cambria" w:cs="Cambria"/>
          <w:b/>
          <w:bCs/>
        </w:rPr>
      </w:pPr>
      <w:r w:rsidRPr="0003636E">
        <w:rPr>
          <w:rFonts w:ascii="Cambria" w:hAnsi="Cambria" w:cs="Cambria"/>
          <w:b/>
          <w:bCs/>
        </w:rPr>
        <w:t>AAUCSF Board Meeting</w:t>
      </w:r>
    </w:p>
    <w:p w:rsidR="006C1562" w:rsidRPr="0003636E" w:rsidRDefault="006C1562" w:rsidP="00385F6E">
      <w:pPr>
        <w:spacing w:after="0" w:line="240" w:lineRule="auto"/>
        <w:jc w:val="center"/>
        <w:rPr>
          <w:rFonts w:ascii="Cambria" w:hAnsi="Cambria" w:cs="Cambria"/>
        </w:rPr>
      </w:pPr>
      <w:smartTag w:uri="urn:schemas-microsoft-com:office:smarttags" w:element="date">
        <w:smartTagPr>
          <w:attr w:name="Month" w:val="8"/>
          <w:attr w:name="Day" w:val="27"/>
          <w:attr w:name="Year" w:val="2013"/>
        </w:smartTagPr>
        <w:r w:rsidRPr="0003636E">
          <w:rPr>
            <w:rFonts w:ascii="Cambria" w:hAnsi="Cambria" w:cs="Cambria"/>
          </w:rPr>
          <w:t>August 27, 2013</w:t>
        </w:r>
      </w:smartTag>
      <w:r w:rsidRPr="0003636E">
        <w:rPr>
          <w:rFonts w:ascii="Cambria" w:hAnsi="Cambria" w:cs="Cambria"/>
        </w:rPr>
        <w:t xml:space="preserve">, </w:t>
      </w:r>
      <w:smartTag w:uri="urn:schemas-microsoft-com:office:smarttags" w:element="time">
        <w:smartTagPr>
          <w:attr w:name="Hour" w:val="0"/>
          <w:attr w:name="Minute" w:val="0"/>
        </w:smartTagPr>
        <w:r w:rsidRPr="0003636E">
          <w:rPr>
            <w:rFonts w:ascii="Cambria" w:hAnsi="Cambria" w:cs="Cambria"/>
          </w:rPr>
          <w:t>5:30 PM – 7:30 PM PST</w:t>
        </w:r>
      </w:smartTag>
    </w:p>
    <w:p w:rsidR="006C1562" w:rsidRPr="0003636E" w:rsidRDefault="006C1562" w:rsidP="00385F6E">
      <w:pPr>
        <w:spacing w:after="0" w:line="240" w:lineRule="auto"/>
        <w:jc w:val="center"/>
        <w:rPr>
          <w:rFonts w:ascii="Cambria" w:hAnsi="Cambria" w:cs="Cambria"/>
        </w:rPr>
      </w:pPr>
      <w:r w:rsidRPr="0003636E">
        <w:rPr>
          <w:rFonts w:ascii="Cambria" w:hAnsi="Cambria" w:cs="Cambria"/>
        </w:rPr>
        <w:t>Faculty Alumni House , 745 Parnassus Avenue, San Francisco</w:t>
      </w:r>
    </w:p>
    <w:p w:rsidR="006C1562" w:rsidRPr="0003636E" w:rsidRDefault="006C1562" w:rsidP="00385F6E">
      <w:pPr>
        <w:spacing w:after="0" w:line="240" w:lineRule="auto"/>
        <w:jc w:val="center"/>
        <w:rPr>
          <w:rFonts w:ascii="Cambria" w:hAnsi="Cambria" w:cs="Cambria"/>
        </w:rPr>
      </w:pPr>
    </w:p>
    <w:p w:rsidR="006C1562" w:rsidRPr="0003636E" w:rsidRDefault="006C1562" w:rsidP="00385F6E">
      <w:pPr>
        <w:spacing w:after="0" w:line="240" w:lineRule="auto"/>
        <w:rPr>
          <w:rFonts w:ascii="Cambria" w:hAnsi="Cambria" w:cs="Cambria"/>
          <w:b/>
          <w:bCs/>
          <w:u w:val="single"/>
        </w:rPr>
      </w:pPr>
      <w:r w:rsidRPr="0003636E">
        <w:rPr>
          <w:rFonts w:ascii="Cambria" w:hAnsi="Cambria" w:cs="Cambria"/>
          <w:b/>
          <w:bCs/>
          <w:u w:val="single"/>
        </w:rPr>
        <w:t>Attendance</w:t>
      </w:r>
    </w:p>
    <w:p w:rsidR="006C1562" w:rsidRPr="0003636E" w:rsidRDefault="006C1562" w:rsidP="00446DDF">
      <w:pPr>
        <w:pStyle w:val="NoSpacing"/>
        <w:numPr>
          <w:ilvl w:val="0"/>
          <w:numId w:val="37"/>
        </w:numPr>
        <w:rPr>
          <w:rFonts w:ascii="Cambria" w:hAnsi="Cambria" w:cs="Cambria"/>
        </w:rPr>
      </w:pPr>
      <w:r w:rsidRPr="0003636E">
        <w:rPr>
          <w:rFonts w:ascii="Cambria" w:hAnsi="Cambria" w:cs="Cambria"/>
        </w:rPr>
        <w:t>Fink, Tim</w:t>
      </w:r>
    </w:p>
    <w:p w:rsidR="006C1562" w:rsidRPr="0003636E" w:rsidRDefault="006C1562" w:rsidP="00446DDF">
      <w:pPr>
        <w:pStyle w:val="NoSpacing"/>
        <w:numPr>
          <w:ilvl w:val="0"/>
          <w:numId w:val="37"/>
        </w:numPr>
        <w:rPr>
          <w:rFonts w:ascii="Cambria" w:hAnsi="Cambria" w:cs="Cambria"/>
        </w:rPr>
      </w:pPr>
      <w:r w:rsidRPr="0003636E">
        <w:rPr>
          <w:rFonts w:ascii="Cambria" w:hAnsi="Cambria" w:cs="Cambria"/>
        </w:rPr>
        <w:t>Golden, Todd</w:t>
      </w:r>
    </w:p>
    <w:p w:rsidR="006C1562" w:rsidRPr="0003636E" w:rsidRDefault="006C1562" w:rsidP="00446DDF">
      <w:pPr>
        <w:pStyle w:val="NoSpacing"/>
        <w:numPr>
          <w:ilvl w:val="0"/>
          <w:numId w:val="37"/>
        </w:numPr>
        <w:rPr>
          <w:rFonts w:ascii="Cambria" w:hAnsi="Cambria" w:cs="Cambria"/>
        </w:rPr>
      </w:pPr>
      <w:r w:rsidRPr="0003636E">
        <w:rPr>
          <w:rFonts w:ascii="Cambria" w:hAnsi="Cambria" w:cs="Cambria"/>
        </w:rPr>
        <w:t>Huntley, Rob</w:t>
      </w:r>
    </w:p>
    <w:p w:rsidR="006C1562" w:rsidRPr="0003636E" w:rsidRDefault="006C1562" w:rsidP="00446DDF">
      <w:pPr>
        <w:pStyle w:val="NoSpacing"/>
        <w:numPr>
          <w:ilvl w:val="0"/>
          <w:numId w:val="37"/>
        </w:numPr>
        <w:rPr>
          <w:rFonts w:ascii="Cambria" w:hAnsi="Cambria" w:cs="Cambria"/>
        </w:rPr>
      </w:pPr>
      <w:r w:rsidRPr="0003636E">
        <w:rPr>
          <w:rFonts w:ascii="Cambria" w:hAnsi="Cambria" w:cs="Cambria"/>
        </w:rPr>
        <w:t>Keller, Dan</w:t>
      </w:r>
    </w:p>
    <w:p w:rsidR="006C1562" w:rsidRPr="0003636E" w:rsidRDefault="006C1562" w:rsidP="00446DDF">
      <w:pPr>
        <w:pStyle w:val="NoSpacing"/>
        <w:numPr>
          <w:ilvl w:val="0"/>
          <w:numId w:val="37"/>
        </w:numPr>
        <w:rPr>
          <w:rFonts w:ascii="Cambria" w:hAnsi="Cambria" w:cs="Cambria"/>
        </w:rPr>
      </w:pPr>
      <w:r w:rsidRPr="0003636E">
        <w:rPr>
          <w:rFonts w:ascii="Cambria" w:hAnsi="Cambria" w:cs="Cambria"/>
        </w:rPr>
        <w:t>Kishi, Don</w:t>
      </w:r>
    </w:p>
    <w:p w:rsidR="006C1562" w:rsidRPr="0003636E" w:rsidRDefault="006C1562" w:rsidP="00446DDF">
      <w:pPr>
        <w:pStyle w:val="NoSpacing"/>
        <w:numPr>
          <w:ilvl w:val="0"/>
          <w:numId w:val="37"/>
        </w:numPr>
        <w:rPr>
          <w:rFonts w:ascii="Cambria" w:hAnsi="Cambria" w:cs="Cambria"/>
        </w:rPr>
      </w:pPr>
      <w:r w:rsidRPr="0003636E">
        <w:rPr>
          <w:rFonts w:ascii="Cambria" w:hAnsi="Cambria" w:cs="Cambria"/>
        </w:rPr>
        <w:t>Lopez, Michael</w:t>
      </w:r>
    </w:p>
    <w:p w:rsidR="006C1562" w:rsidRPr="0003636E" w:rsidRDefault="006C1562" w:rsidP="00446DDF">
      <w:pPr>
        <w:pStyle w:val="NoSpacing"/>
        <w:numPr>
          <w:ilvl w:val="0"/>
          <w:numId w:val="37"/>
        </w:numPr>
        <w:rPr>
          <w:rFonts w:ascii="Cambria" w:hAnsi="Cambria" w:cs="Cambria"/>
        </w:rPr>
      </w:pPr>
      <w:r w:rsidRPr="0003636E">
        <w:rPr>
          <w:rFonts w:ascii="Cambria" w:hAnsi="Cambria" w:cs="Cambria"/>
        </w:rPr>
        <w:t>Martinez, Alma</w:t>
      </w:r>
    </w:p>
    <w:p w:rsidR="006C1562" w:rsidRPr="0003636E" w:rsidRDefault="006C1562" w:rsidP="00446DDF">
      <w:pPr>
        <w:pStyle w:val="NoSpacing"/>
        <w:numPr>
          <w:ilvl w:val="0"/>
          <w:numId w:val="37"/>
        </w:numPr>
        <w:rPr>
          <w:rFonts w:ascii="Cambria" w:hAnsi="Cambria" w:cs="Cambria"/>
        </w:rPr>
      </w:pPr>
      <w:r w:rsidRPr="0003636E">
        <w:rPr>
          <w:rFonts w:ascii="Cambria" w:hAnsi="Cambria" w:cs="Cambria"/>
        </w:rPr>
        <w:t>Porteous, Mary</w:t>
      </w:r>
    </w:p>
    <w:p w:rsidR="006C1562" w:rsidRPr="0003636E" w:rsidRDefault="006C1562" w:rsidP="00446DDF">
      <w:pPr>
        <w:pStyle w:val="NoSpacing"/>
        <w:numPr>
          <w:ilvl w:val="0"/>
          <w:numId w:val="37"/>
        </w:numPr>
        <w:rPr>
          <w:rFonts w:ascii="Cambria" w:hAnsi="Cambria" w:cs="Cambria"/>
        </w:rPr>
      </w:pPr>
      <w:r w:rsidRPr="0003636E">
        <w:rPr>
          <w:rFonts w:ascii="Cambria" w:hAnsi="Cambria" w:cs="Cambria"/>
        </w:rPr>
        <w:t>Qi, Jenny</w:t>
      </w:r>
    </w:p>
    <w:p w:rsidR="006C1562" w:rsidRPr="0003636E" w:rsidRDefault="006C1562" w:rsidP="00446DDF">
      <w:pPr>
        <w:pStyle w:val="NoSpacing"/>
        <w:numPr>
          <w:ilvl w:val="0"/>
          <w:numId w:val="37"/>
        </w:numPr>
        <w:rPr>
          <w:rFonts w:ascii="Cambria" w:hAnsi="Cambria" w:cs="Cambria"/>
        </w:rPr>
      </w:pPr>
      <w:r w:rsidRPr="0003636E">
        <w:rPr>
          <w:rFonts w:ascii="Cambria" w:hAnsi="Cambria" w:cs="Cambria"/>
        </w:rPr>
        <w:t>Schnoes, Alexandra</w:t>
      </w:r>
    </w:p>
    <w:p w:rsidR="006C1562" w:rsidRPr="0003636E" w:rsidRDefault="006C1562" w:rsidP="00446DDF">
      <w:pPr>
        <w:pStyle w:val="NoSpacing"/>
        <w:numPr>
          <w:ilvl w:val="0"/>
          <w:numId w:val="37"/>
        </w:numPr>
        <w:rPr>
          <w:rFonts w:ascii="Cambria" w:hAnsi="Cambria" w:cs="Cambria"/>
        </w:rPr>
      </w:pPr>
      <w:r w:rsidRPr="0003636E">
        <w:rPr>
          <w:rFonts w:ascii="Cambria" w:hAnsi="Cambria" w:cs="Cambria"/>
        </w:rPr>
        <w:t>Skhal, John</w:t>
      </w:r>
    </w:p>
    <w:p w:rsidR="006C1562" w:rsidRPr="0003636E" w:rsidRDefault="006C1562" w:rsidP="00446DDF">
      <w:pPr>
        <w:pStyle w:val="NoSpacing"/>
        <w:numPr>
          <w:ilvl w:val="0"/>
          <w:numId w:val="37"/>
        </w:numPr>
        <w:rPr>
          <w:rFonts w:ascii="Cambria" w:hAnsi="Cambria" w:cs="Cambria"/>
        </w:rPr>
      </w:pPr>
      <w:r w:rsidRPr="0003636E">
        <w:rPr>
          <w:rFonts w:ascii="Cambria" w:hAnsi="Cambria" w:cs="Cambria"/>
        </w:rPr>
        <w:t>Vails-Qualters, Debra</w:t>
      </w:r>
    </w:p>
    <w:p w:rsidR="006C1562" w:rsidRPr="0003636E" w:rsidRDefault="006C1562" w:rsidP="00446DDF">
      <w:pPr>
        <w:pStyle w:val="NoSpacing"/>
        <w:numPr>
          <w:ilvl w:val="0"/>
          <w:numId w:val="37"/>
        </w:numPr>
        <w:rPr>
          <w:rFonts w:ascii="Cambria" w:hAnsi="Cambria" w:cs="Cambria"/>
        </w:rPr>
      </w:pPr>
      <w:r w:rsidRPr="0003636E">
        <w:rPr>
          <w:rFonts w:ascii="Cambria" w:hAnsi="Cambria" w:cs="Cambria"/>
        </w:rPr>
        <w:t>Walczak, Susan</w:t>
      </w:r>
    </w:p>
    <w:p w:rsidR="006C1562" w:rsidRPr="0003636E" w:rsidRDefault="006C1562" w:rsidP="00446DDF">
      <w:pPr>
        <w:pStyle w:val="NoSpacing"/>
        <w:numPr>
          <w:ilvl w:val="0"/>
          <w:numId w:val="37"/>
        </w:numPr>
        <w:rPr>
          <w:rFonts w:ascii="Cambria" w:hAnsi="Cambria" w:cs="Cambria"/>
        </w:rPr>
      </w:pPr>
      <w:r w:rsidRPr="0003636E">
        <w:rPr>
          <w:rFonts w:ascii="Cambria" w:hAnsi="Cambria" w:cs="Cambria"/>
        </w:rPr>
        <w:t>Wong, Wilma</w:t>
      </w:r>
    </w:p>
    <w:p w:rsidR="006C1562" w:rsidRPr="0003636E" w:rsidRDefault="006C1562" w:rsidP="00446DDF">
      <w:pPr>
        <w:pStyle w:val="NoSpacing"/>
        <w:numPr>
          <w:ilvl w:val="0"/>
          <w:numId w:val="37"/>
        </w:numPr>
        <w:rPr>
          <w:rFonts w:ascii="Cambria" w:hAnsi="Cambria" w:cs="Cambria"/>
        </w:rPr>
      </w:pPr>
      <w:r w:rsidRPr="0003636E">
        <w:rPr>
          <w:rFonts w:ascii="Cambria" w:hAnsi="Cambria" w:cs="Cambria"/>
        </w:rPr>
        <w:t>Woods, Susan</w:t>
      </w:r>
    </w:p>
    <w:p w:rsidR="006C1562" w:rsidRPr="0003636E" w:rsidRDefault="006C1562" w:rsidP="00446DDF">
      <w:pPr>
        <w:pStyle w:val="NoSpacing"/>
        <w:numPr>
          <w:ilvl w:val="0"/>
          <w:numId w:val="37"/>
        </w:numPr>
        <w:rPr>
          <w:rFonts w:ascii="Cambria" w:hAnsi="Cambria" w:cs="Cambria"/>
        </w:rPr>
      </w:pPr>
      <w:r w:rsidRPr="0003636E">
        <w:rPr>
          <w:rFonts w:ascii="Cambria" w:hAnsi="Cambria" w:cs="Cambria"/>
        </w:rPr>
        <w:t>Fleming, Mary Louise</w:t>
      </w:r>
    </w:p>
    <w:p w:rsidR="006C1562" w:rsidRPr="0003636E" w:rsidRDefault="006C1562" w:rsidP="00446DDF">
      <w:pPr>
        <w:pStyle w:val="NoSpacing"/>
        <w:numPr>
          <w:ilvl w:val="0"/>
          <w:numId w:val="37"/>
        </w:numPr>
        <w:rPr>
          <w:rFonts w:ascii="Cambria" w:hAnsi="Cambria" w:cs="Cambria"/>
        </w:rPr>
      </w:pPr>
      <w:r w:rsidRPr="0003636E">
        <w:rPr>
          <w:rFonts w:ascii="Cambria" w:hAnsi="Cambria" w:cs="Cambria"/>
        </w:rPr>
        <w:t>Herbert, Olivia</w:t>
      </w:r>
    </w:p>
    <w:p w:rsidR="006C1562" w:rsidRPr="0003636E" w:rsidRDefault="006C1562" w:rsidP="00446DDF">
      <w:pPr>
        <w:pStyle w:val="NoSpacing"/>
        <w:numPr>
          <w:ilvl w:val="0"/>
          <w:numId w:val="37"/>
        </w:numPr>
        <w:rPr>
          <w:rFonts w:ascii="Cambria" w:hAnsi="Cambria" w:cs="Cambria"/>
        </w:rPr>
      </w:pPr>
      <w:r w:rsidRPr="0003636E">
        <w:rPr>
          <w:rFonts w:ascii="Cambria" w:hAnsi="Cambria" w:cs="Cambria"/>
        </w:rPr>
        <w:t>Kaufteil, Andrew</w:t>
      </w:r>
    </w:p>
    <w:p w:rsidR="006C1562" w:rsidRPr="0003636E" w:rsidRDefault="006C1562" w:rsidP="00446DDF">
      <w:pPr>
        <w:pStyle w:val="NoSpacing"/>
        <w:numPr>
          <w:ilvl w:val="0"/>
          <w:numId w:val="37"/>
        </w:numPr>
        <w:rPr>
          <w:rFonts w:ascii="Cambria" w:hAnsi="Cambria" w:cs="Cambria"/>
        </w:rPr>
      </w:pPr>
      <w:r w:rsidRPr="0003636E">
        <w:rPr>
          <w:rFonts w:ascii="Cambria" w:hAnsi="Cambria" w:cs="Cambria"/>
        </w:rPr>
        <w:t>Yuan, Lily</w:t>
      </w:r>
    </w:p>
    <w:p w:rsidR="006C1562" w:rsidRPr="0003636E" w:rsidRDefault="006C1562" w:rsidP="00446DDF">
      <w:pPr>
        <w:pStyle w:val="NoSpacing"/>
        <w:numPr>
          <w:ilvl w:val="0"/>
          <w:numId w:val="37"/>
        </w:numPr>
        <w:rPr>
          <w:rFonts w:ascii="Cambria" w:hAnsi="Cambria" w:cs="Cambria"/>
        </w:rPr>
      </w:pPr>
      <w:r w:rsidRPr="0003636E">
        <w:rPr>
          <w:rFonts w:ascii="Cambria" w:hAnsi="Cambria" w:cs="Cambria"/>
        </w:rPr>
        <w:t>Handler, Stephanie</w:t>
      </w:r>
    </w:p>
    <w:p w:rsidR="006C1562" w:rsidRPr="0003636E" w:rsidRDefault="006C1562" w:rsidP="00CE06FB">
      <w:pPr>
        <w:spacing w:after="0" w:line="240" w:lineRule="auto"/>
        <w:rPr>
          <w:rFonts w:ascii="Cambria" w:hAnsi="Cambria" w:cs="Cambria"/>
        </w:rPr>
      </w:pPr>
    </w:p>
    <w:p w:rsidR="006C1562" w:rsidRPr="0003636E" w:rsidRDefault="006C1562" w:rsidP="00CE06FB">
      <w:pPr>
        <w:spacing w:after="0" w:line="240" w:lineRule="auto"/>
        <w:rPr>
          <w:rFonts w:ascii="Cambria" w:hAnsi="Cambria" w:cs="Cambria"/>
          <w:b/>
          <w:bCs/>
          <w:u w:val="single"/>
        </w:rPr>
      </w:pPr>
      <w:r w:rsidRPr="0003636E">
        <w:rPr>
          <w:rFonts w:ascii="Cambria" w:hAnsi="Cambria" w:cs="Cambria"/>
          <w:b/>
          <w:bCs/>
          <w:u w:val="single"/>
        </w:rPr>
        <w:t>Welcome</w:t>
      </w:r>
    </w:p>
    <w:p w:rsidR="006C1562" w:rsidRPr="0003636E" w:rsidRDefault="006C1562" w:rsidP="00B41137">
      <w:p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 xml:space="preserve">Susan Walczak, President -- Our new president opened the meeting at </w:t>
      </w:r>
      <w:smartTag w:uri="urn:schemas-microsoft-com:office:smarttags" w:element="time">
        <w:smartTagPr>
          <w:attr w:name="Hour" w:val="17"/>
          <w:attr w:name="Minute" w:val="50"/>
        </w:smartTagPr>
        <w:r w:rsidRPr="0003636E">
          <w:rPr>
            <w:rFonts w:ascii="Cambria" w:hAnsi="Cambria" w:cs="Cambria"/>
          </w:rPr>
          <w:t>5:50</w:t>
        </w:r>
      </w:smartTag>
      <w:r w:rsidRPr="0003636E">
        <w:rPr>
          <w:rFonts w:ascii="Cambria" w:hAnsi="Cambria" w:cs="Cambria"/>
        </w:rPr>
        <w:t>.</w:t>
      </w:r>
    </w:p>
    <w:p w:rsidR="006C1562" w:rsidRPr="0003636E" w:rsidRDefault="006C1562" w:rsidP="00B41137">
      <w:pPr>
        <w:spacing w:after="0" w:line="240" w:lineRule="auto"/>
        <w:rPr>
          <w:rFonts w:ascii="Cambria" w:hAnsi="Cambria" w:cs="Cambria"/>
        </w:rPr>
      </w:pPr>
    </w:p>
    <w:p w:rsidR="006C1562" w:rsidRPr="0003636E" w:rsidRDefault="006C1562" w:rsidP="00CE06FB">
      <w:pPr>
        <w:spacing w:after="0" w:line="240" w:lineRule="auto"/>
        <w:rPr>
          <w:rFonts w:ascii="Cambria" w:hAnsi="Cambria" w:cs="Cambria"/>
          <w:b/>
          <w:bCs/>
          <w:u w:val="single"/>
        </w:rPr>
      </w:pPr>
      <w:r w:rsidRPr="0003636E">
        <w:rPr>
          <w:rFonts w:ascii="Cambria" w:hAnsi="Cambria" w:cs="Cambria"/>
          <w:b/>
          <w:bCs/>
          <w:u w:val="single"/>
        </w:rPr>
        <w:t>Guest Speaker -- Olivia Herbert, Sr. Director of Development, UCSF</w:t>
      </w:r>
    </w:p>
    <w:p w:rsidR="006C1562" w:rsidRPr="0003636E" w:rsidRDefault="006C1562" w:rsidP="00CE06FB">
      <w:p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>UCSF 2.0:</w:t>
      </w:r>
    </w:p>
    <w:p w:rsidR="006C1562" w:rsidRPr="0003636E" w:rsidRDefault="006C1562" w:rsidP="00B41137">
      <w:pPr>
        <w:numPr>
          <w:ilvl w:val="0"/>
          <w:numId w:val="33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>An experiment to identify bold ideas for the future</w:t>
      </w:r>
    </w:p>
    <w:p w:rsidR="006C1562" w:rsidRPr="0003636E" w:rsidRDefault="006C1562" w:rsidP="00B41137">
      <w:pPr>
        <w:numPr>
          <w:ilvl w:val="0"/>
          <w:numId w:val="33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>Initiative lead by the Chancellor</w:t>
      </w:r>
    </w:p>
    <w:p w:rsidR="006C1562" w:rsidRPr="0003636E" w:rsidRDefault="006C1562" w:rsidP="00B41137">
      <w:pPr>
        <w:numPr>
          <w:ilvl w:val="0"/>
          <w:numId w:val="33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 xml:space="preserve">UCSF 2025 is a 36-hr game that starts on Sept. 11 at </w:t>
      </w:r>
      <w:smartTag w:uri="urn:schemas-microsoft-com:office:smarttags" w:element="time">
        <w:smartTagPr>
          <w:attr w:name="Hour" w:val="19"/>
          <w:attr w:name="Minute" w:val="45"/>
        </w:smartTagPr>
        <w:r w:rsidRPr="0003636E">
          <w:rPr>
            <w:rFonts w:ascii="Cambria" w:hAnsi="Cambria" w:cs="Cambria"/>
          </w:rPr>
          <w:t>8 am</w:t>
        </w:r>
      </w:smartTag>
      <w:r w:rsidRPr="0003636E">
        <w:rPr>
          <w:rFonts w:ascii="Cambria" w:hAnsi="Cambria" w:cs="Cambria"/>
        </w:rPr>
        <w:t xml:space="preserve">, runs until </w:t>
      </w:r>
      <w:smartTag w:uri="urn:schemas-microsoft-com:office:smarttags" w:element="time">
        <w:smartTagPr>
          <w:attr w:name="Hour" w:val="19"/>
          <w:attr w:name="Minute" w:val="45"/>
        </w:smartTagPr>
        <w:r w:rsidRPr="0003636E">
          <w:rPr>
            <w:rFonts w:ascii="Cambria" w:hAnsi="Cambria" w:cs="Cambria"/>
          </w:rPr>
          <w:t>8 pm</w:t>
        </w:r>
      </w:smartTag>
      <w:r w:rsidRPr="0003636E">
        <w:rPr>
          <w:rFonts w:ascii="Cambria" w:hAnsi="Cambria" w:cs="Cambria"/>
        </w:rPr>
        <w:t xml:space="preserve"> on Sept 12.</w:t>
      </w:r>
    </w:p>
    <w:p w:rsidR="006C1562" w:rsidRPr="0003636E" w:rsidRDefault="006C1562" w:rsidP="00B41137">
      <w:pPr>
        <w:numPr>
          <w:ilvl w:val="1"/>
          <w:numId w:val="33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>run by Institute for the Future (IFTF)</w:t>
      </w:r>
    </w:p>
    <w:p w:rsidR="006C1562" w:rsidRPr="0003636E" w:rsidRDefault="006C1562" w:rsidP="00B41137">
      <w:pPr>
        <w:numPr>
          <w:ilvl w:val="1"/>
          <w:numId w:val="33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>participants propose ideas for UCSF</w:t>
      </w:r>
    </w:p>
    <w:p w:rsidR="006C1562" w:rsidRPr="0003636E" w:rsidRDefault="006C1562" w:rsidP="00B41137">
      <w:pPr>
        <w:numPr>
          <w:ilvl w:val="1"/>
          <w:numId w:val="33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>pre-register at ucsf2025.org (also on FB) -- anyone can participate</w:t>
      </w:r>
    </w:p>
    <w:p w:rsidR="006C1562" w:rsidRPr="0003636E" w:rsidRDefault="006C1562" w:rsidP="00B41137">
      <w:pPr>
        <w:numPr>
          <w:ilvl w:val="1"/>
          <w:numId w:val="33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>participants can be anonymous if they want</w:t>
      </w:r>
    </w:p>
    <w:p w:rsidR="006C1562" w:rsidRPr="0003636E" w:rsidRDefault="006C1562" w:rsidP="00B41137">
      <w:pPr>
        <w:numPr>
          <w:ilvl w:val="1"/>
          <w:numId w:val="33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>Bd members please serve as ambassadors -- invite people to join</w:t>
      </w:r>
    </w:p>
    <w:p w:rsidR="006C1562" w:rsidRPr="0003636E" w:rsidRDefault="006C1562" w:rsidP="00B41137">
      <w:pPr>
        <w:numPr>
          <w:ilvl w:val="1"/>
          <w:numId w:val="33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>5 or 6 ideas will be chosen to pursue</w:t>
      </w:r>
    </w:p>
    <w:p w:rsidR="006C1562" w:rsidRPr="0003636E" w:rsidRDefault="006C1562" w:rsidP="00B41137">
      <w:pPr>
        <w:numPr>
          <w:ilvl w:val="1"/>
          <w:numId w:val="33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>3 weeks later, we'll get a report from IFTF</w:t>
      </w:r>
    </w:p>
    <w:p w:rsidR="006C1562" w:rsidRPr="0003636E" w:rsidRDefault="006C1562" w:rsidP="00B41137">
      <w:pPr>
        <w:numPr>
          <w:ilvl w:val="1"/>
          <w:numId w:val="33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>2 follow-up workshops (the first in early Oct.) to make some recommendations</w:t>
      </w:r>
    </w:p>
    <w:p w:rsidR="006C1562" w:rsidRPr="0003636E" w:rsidRDefault="006C1562" w:rsidP="00B41137">
      <w:pPr>
        <w:spacing w:after="0" w:line="240" w:lineRule="auto"/>
        <w:rPr>
          <w:rFonts w:ascii="Cambria" w:hAnsi="Cambria" w:cs="Cambria"/>
        </w:rPr>
      </w:pPr>
    </w:p>
    <w:p w:rsidR="006C1562" w:rsidRPr="0003636E" w:rsidRDefault="006C1562" w:rsidP="00B41137">
      <w:pPr>
        <w:spacing w:after="0" w:line="240" w:lineRule="auto"/>
        <w:rPr>
          <w:rFonts w:ascii="Cambria" w:hAnsi="Cambria" w:cs="Cambria"/>
          <w:b/>
          <w:bCs/>
          <w:u w:val="single"/>
        </w:rPr>
      </w:pPr>
      <w:r w:rsidRPr="0003636E">
        <w:rPr>
          <w:rFonts w:ascii="Cambria" w:hAnsi="Cambria" w:cs="Cambria"/>
          <w:b/>
          <w:bCs/>
          <w:u w:val="single"/>
        </w:rPr>
        <w:t xml:space="preserve">Guest Speaker #2 -- Mary Louise Fleming, RN, PhD, Academic Coordinator, Associate Clinical Professor, and Director of Nursing &amp; Health Systems Leadership Specialty </w:t>
      </w:r>
    </w:p>
    <w:p w:rsidR="006C1562" w:rsidRPr="0003636E" w:rsidRDefault="006C1562" w:rsidP="00B41137">
      <w:pPr>
        <w:spacing w:after="0" w:line="240" w:lineRule="auto"/>
        <w:rPr>
          <w:rFonts w:ascii="Cambria" w:hAnsi="Cambria" w:cs="Cambria"/>
          <w:b/>
          <w:bCs/>
          <w:u w:val="single"/>
        </w:rPr>
      </w:pPr>
      <w:r w:rsidRPr="0003636E">
        <w:rPr>
          <w:rFonts w:ascii="Cambria" w:hAnsi="Cambria" w:cs="Cambria"/>
          <w:b/>
          <w:bCs/>
          <w:u w:val="single"/>
        </w:rPr>
        <w:t>Healthcare Administration and Interprofessional Leadership (MS-HAIL)</w:t>
      </w:r>
    </w:p>
    <w:p w:rsidR="006C1562" w:rsidRPr="0003636E" w:rsidRDefault="006C1562" w:rsidP="00B41137">
      <w:pPr>
        <w:numPr>
          <w:ilvl w:val="0"/>
          <w:numId w:val="34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 xml:space="preserve"> A new degree program (MS)</w:t>
      </w:r>
    </w:p>
    <w:p w:rsidR="006C1562" w:rsidRPr="0003636E" w:rsidRDefault="006C1562" w:rsidP="00B41137">
      <w:pPr>
        <w:numPr>
          <w:ilvl w:val="0"/>
          <w:numId w:val="34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 xml:space="preserve"> Nursing needs to prepare people for the future, to shape healthcare</w:t>
      </w:r>
    </w:p>
    <w:p w:rsidR="006C1562" w:rsidRPr="0003636E" w:rsidRDefault="006C1562" w:rsidP="00B41137">
      <w:pPr>
        <w:numPr>
          <w:ilvl w:val="0"/>
          <w:numId w:val="34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 xml:space="preserve">Will also serve to generate revenue for </w:t>
      </w:r>
      <w:smartTag w:uri="urn:schemas-microsoft-com:office:smarttags" w:element="time">
        <w:smartTagPr>
          <w:attr w:name="Hour" w:val="19"/>
          <w:attr w:name="Minute" w:val="45"/>
        </w:smartTagPr>
        <w:smartTag w:uri="urn:schemas-microsoft-com:office:smarttags" w:element="time">
          <w:smartTagPr>
            <w:attr w:name="Hour" w:val="19"/>
            <w:attr w:name="Minute" w:val="45"/>
          </w:smartTagPr>
          <w:r w:rsidRPr="0003636E">
            <w:rPr>
              <w:rFonts w:ascii="Cambria" w:hAnsi="Cambria" w:cs="Cambria"/>
            </w:rPr>
            <w:t>School</w:t>
          </w:r>
        </w:smartTag>
        <w:r w:rsidRPr="0003636E">
          <w:rPr>
            <w:rFonts w:ascii="Cambria" w:hAnsi="Cambria" w:cs="Cambria"/>
          </w:rPr>
          <w:t xml:space="preserve"> of </w:t>
        </w:r>
        <w:smartTag w:uri="urn:schemas-microsoft-com:office:smarttags" w:element="time">
          <w:smartTagPr>
            <w:attr w:name="Hour" w:val="19"/>
            <w:attr w:name="Minute" w:val="45"/>
          </w:smartTagPr>
          <w:r w:rsidRPr="0003636E">
            <w:rPr>
              <w:rFonts w:ascii="Cambria" w:hAnsi="Cambria" w:cs="Cambria"/>
            </w:rPr>
            <w:t>Nursing</w:t>
          </w:r>
        </w:smartTag>
      </w:smartTag>
      <w:r w:rsidRPr="0003636E">
        <w:rPr>
          <w:rFonts w:ascii="Cambria" w:hAnsi="Cambria" w:cs="Cambria"/>
        </w:rPr>
        <w:t>, though non-profit</w:t>
      </w:r>
    </w:p>
    <w:p w:rsidR="006C1562" w:rsidRPr="0003636E" w:rsidRDefault="006C1562" w:rsidP="00B41137">
      <w:pPr>
        <w:numPr>
          <w:ilvl w:val="0"/>
          <w:numId w:val="34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>Students will be able to enter in any quarter</w:t>
      </w:r>
    </w:p>
    <w:p w:rsidR="006C1562" w:rsidRPr="0003636E" w:rsidRDefault="006C1562" w:rsidP="00B41137">
      <w:pPr>
        <w:numPr>
          <w:ilvl w:val="0"/>
          <w:numId w:val="34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>Partly in-person (1st and 4th quarters), partly on-line (2nd and 3rd quarters)</w:t>
      </w:r>
    </w:p>
    <w:p w:rsidR="006C1562" w:rsidRPr="0003636E" w:rsidRDefault="006C1562" w:rsidP="00B41137">
      <w:pPr>
        <w:numPr>
          <w:ilvl w:val="0"/>
          <w:numId w:val="34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>Students can continue in their jobs while in this program</w:t>
      </w:r>
    </w:p>
    <w:p w:rsidR="006C1562" w:rsidRPr="0003636E" w:rsidRDefault="006C1562" w:rsidP="00B41137">
      <w:pPr>
        <w:numPr>
          <w:ilvl w:val="0"/>
          <w:numId w:val="34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>Enroll in any one of four quarters</w:t>
      </w:r>
    </w:p>
    <w:p w:rsidR="006C1562" w:rsidRPr="0003636E" w:rsidRDefault="006C1562" w:rsidP="00B41137">
      <w:pPr>
        <w:numPr>
          <w:ilvl w:val="0"/>
          <w:numId w:val="34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>Graduate in as few as 12 months</w:t>
      </w:r>
    </w:p>
    <w:p w:rsidR="006C1562" w:rsidRPr="0003636E" w:rsidRDefault="006C1562" w:rsidP="00B41137">
      <w:pPr>
        <w:numPr>
          <w:ilvl w:val="0"/>
          <w:numId w:val="34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>Participate in state-of-the-art online interactive instruction</w:t>
      </w:r>
    </w:p>
    <w:p w:rsidR="006C1562" w:rsidRPr="0003636E" w:rsidRDefault="006C1562" w:rsidP="00B41137">
      <w:pPr>
        <w:numPr>
          <w:ilvl w:val="0"/>
          <w:numId w:val="34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>Join interprofessional colleagues for two executive weekend on-campus courses</w:t>
      </w:r>
    </w:p>
    <w:p w:rsidR="006C1562" w:rsidRPr="0003636E" w:rsidRDefault="006C1562" w:rsidP="00B41137">
      <w:pPr>
        <w:numPr>
          <w:ilvl w:val="0"/>
          <w:numId w:val="34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>Complete the capstone project in your workplace</w:t>
      </w:r>
    </w:p>
    <w:p w:rsidR="006C1562" w:rsidRPr="0003636E" w:rsidRDefault="006C1562" w:rsidP="00B41137">
      <w:pPr>
        <w:numPr>
          <w:ilvl w:val="0"/>
          <w:numId w:val="34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>Each stu must do an evidence-based project</w:t>
      </w:r>
    </w:p>
    <w:p w:rsidR="006C1562" w:rsidRPr="0003636E" w:rsidRDefault="006C1562" w:rsidP="00B41137">
      <w:pPr>
        <w:numPr>
          <w:ilvl w:val="0"/>
          <w:numId w:val="34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>No GRE.  A different application process: applicants write their goals, etc.</w:t>
      </w:r>
    </w:p>
    <w:p w:rsidR="006C1562" w:rsidRPr="0003636E" w:rsidRDefault="006C1562" w:rsidP="00B41137">
      <w:pPr>
        <w:numPr>
          <w:ilvl w:val="0"/>
          <w:numId w:val="34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>Rec'd a $75K grant from Getty Foundation</w:t>
      </w:r>
    </w:p>
    <w:p w:rsidR="006C1562" w:rsidRPr="0003636E" w:rsidRDefault="006C1562" w:rsidP="00B41137">
      <w:pPr>
        <w:numPr>
          <w:ilvl w:val="0"/>
          <w:numId w:val="34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>Partnering with an on-line vendor.  7-yr contract.  Colloquy 360, part of Kaplan.</w:t>
      </w:r>
    </w:p>
    <w:p w:rsidR="006C1562" w:rsidRPr="0003636E" w:rsidRDefault="006C1562" w:rsidP="00B41137">
      <w:pPr>
        <w:numPr>
          <w:ilvl w:val="0"/>
          <w:numId w:val="34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>First class will be winter qtr, 2014</w:t>
      </w:r>
    </w:p>
    <w:p w:rsidR="006C1562" w:rsidRPr="0003636E" w:rsidRDefault="006C1562" w:rsidP="00B41137">
      <w:pPr>
        <w:numPr>
          <w:ilvl w:val="0"/>
          <w:numId w:val="34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>Aiming for 32 students enrolled in first year</w:t>
      </w:r>
    </w:p>
    <w:p w:rsidR="006C1562" w:rsidRPr="0003636E" w:rsidRDefault="006C1562" w:rsidP="00B41137">
      <w:pPr>
        <w:numPr>
          <w:ilvl w:val="0"/>
          <w:numId w:val="34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>$45,900 for entire program</w:t>
      </w:r>
    </w:p>
    <w:p w:rsidR="006C1562" w:rsidRPr="0003636E" w:rsidRDefault="006C1562" w:rsidP="00137DEE">
      <w:pPr>
        <w:numPr>
          <w:ilvl w:val="0"/>
          <w:numId w:val="34"/>
        </w:numPr>
        <w:spacing w:after="0" w:line="240" w:lineRule="auto"/>
        <w:rPr>
          <w:rFonts w:ascii="Cambria" w:hAnsi="Cambria" w:cs="Cambria"/>
        </w:rPr>
      </w:pPr>
      <w:hyperlink r:id="rId5" w:history="1">
        <w:r w:rsidRPr="0003636E">
          <w:rPr>
            <w:rStyle w:val="Hyperlink"/>
            <w:rFonts w:ascii="Cambria" w:hAnsi="Cambria" w:cs="Cambria"/>
          </w:rPr>
          <w:t>http://healthleadership.ucsf.edu/</w:t>
        </w:r>
      </w:hyperlink>
    </w:p>
    <w:p w:rsidR="006C1562" w:rsidRPr="0003636E" w:rsidRDefault="006C1562" w:rsidP="00CE06FB">
      <w:pPr>
        <w:spacing w:after="0" w:line="240" w:lineRule="auto"/>
        <w:rPr>
          <w:rFonts w:ascii="Cambria" w:hAnsi="Cambria" w:cs="Cambria"/>
        </w:rPr>
      </w:pPr>
    </w:p>
    <w:p w:rsidR="006C1562" w:rsidRPr="0003636E" w:rsidRDefault="006C1562" w:rsidP="00137DEE">
      <w:p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>Next, we went around the room and introduced ourselves, including the two who were dialed-in on the phone.</w:t>
      </w:r>
    </w:p>
    <w:p w:rsidR="006C1562" w:rsidRPr="0003636E" w:rsidRDefault="006C1562" w:rsidP="00CE06FB">
      <w:pPr>
        <w:spacing w:after="0" w:line="240" w:lineRule="auto"/>
        <w:rPr>
          <w:rFonts w:ascii="Cambria" w:hAnsi="Cambria" w:cs="Cambria"/>
        </w:rPr>
      </w:pPr>
    </w:p>
    <w:p w:rsidR="006C1562" w:rsidRPr="0003636E" w:rsidRDefault="006C1562" w:rsidP="00636E31">
      <w:pPr>
        <w:numPr>
          <w:ilvl w:val="0"/>
          <w:numId w:val="15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  <w:b/>
          <w:bCs/>
          <w:u w:val="single"/>
        </w:rPr>
        <w:t>Committee Updates</w:t>
      </w:r>
    </w:p>
    <w:p w:rsidR="006C1562" w:rsidRPr="0003636E" w:rsidRDefault="006C1562" w:rsidP="00137DEE">
      <w:pPr>
        <w:numPr>
          <w:ilvl w:val="0"/>
          <w:numId w:val="15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>Tim Fink: Alumni Weekend</w:t>
      </w:r>
    </w:p>
    <w:p w:rsidR="006C1562" w:rsidRPr="0003636E" w:rsidRDefault="006C1562" w:rsidP="00137DEE">
      <w:pPr>
        <w:numPr>
          <w:ilvl w:val="1"/>
          <w:numId w:val="33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>Tim delivered Elise Carlaccini's report, as follows:</w:t>
      </w:r>
    </w:p>
    <w:p w:rsidR="006C1562" w:rsidRPr="0003636E" w:rsidRDefault="006C1562" w:rsidP="00137DEE">
      <w:pPr>
        <w:numPr>
          <w:ilvl w:val="1"/>
          <w:numId w:val="33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>Alumni Weekend 2013 was a resounding success;  biggest such event ever</w:t>
      </w:r>
    </w:p>
    <w:p w:rsidR="006C1562" w:rsidRPr="0003636E" w:rsidRDefault="006C1562" w:rsidP="00137DEE">
      <w:pPr>
        <w:numPr>
          <w:ilvl w:val="1"/>
          <w:numId w:val="33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>2200+ attendees, 20% more than last year</w:t>
      </w:r>
    </w:p>
    <w:p w:rsidR="006C1562" w:rsidRPr="0003636E" w:rsidRDefault="006C1562" w:rsidP="00137DEE">
      <w:pPr>
        <w:numPr>
          <w:ilvl w:val="1"/>
          <w:numId w:val="33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>Next year will be 150th anniv of campus;  will be even bigger;  variety of cultural events being considered</w:t>
      </w:r>
    </w:p>
    <w:p w:rsidR="006C1562" w:rsidRPr="0003636E" w:rsidRDefault="006C1562" w:rsidP="00137DEE">
      <w:pPr>
        <w:numPr>
          <w:ilvl w:val="1"/>
          <w:numId w:val="33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>Will combine w zero-year reunion (had 500 people last year)</w:t>
      </w:r>
    </w:p>
    <w:p w:rsidR="006C1562" w:rsidRPr="0003636E" w:rsidRDefault="006C1562" w:rsidP="00137DEE">
      <w:pPr>
        <w:numPr>
          <w:ilvl w:val="1"/>
          <w:numId w:val="33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>Tim will continue to manage</w:t>
      </w:r>
    </w:p>
    <w:p w:rsidR="006C1562" w:rsidRPr="0003636E" w:rsidRDefault="006C1562" w:rsidP="00137DEE">
      <w:pPr>
        <w:numPr>
          <w:ilvl w:val="0"/>
          <w:numId w:val="15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>Laura Elias: Alumni-Student Engagement</w:t>
      </w:r>
    </w:p>
    <w:p w:rsidR="006C1562" w:rsidRPr="0003636E" w:rsidRDefault="006C1562" w:rsidP="00137DEE">
      <w:pPr>
        <w:numPr>
          <w:ilvl w:val="0"/>
          <w:numId w:val="15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>Alma Martinez: Diversity &amp; Outreach</w:t>
      </w:r>
    </w:p>
    <w:p w:rsidR="006C1562" w:rsidRPr="0003636E" w:rsidRDefault="006C1562" w:rsidP="00137DEE">
      <w:pPr>
        <w:numPr>
          <w:ilvl w:val="1"/>
          <w:numId w:val="33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>Committee met last week</w:t>
      </w:r>
    </w:p>
    <w:p w:rsidR="006C1562" w:rsidRPr="0003636E" w:rsidRDefault="006C1562" w:rsidP="00137DEE">
      <w:pPr>
        <w:numPr>
          <w:ilvl w:val="1"/>
          <w:numId w:val="33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>Excited about working once again with 1st generation to college</w:t>
      </w:r>
    </w:p>
    <w:p w:rsidR="006C1562" w:rsidRPr="0003636E" w:rsidRDefault="006C1562" w:rsidP="00137DEE">
      <w:pPr>
        <w:numPr>
          <w:ilvl w:val="1"/>
          <w:numId w:val="33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>Considering a diversity reception at alumni weekend</w:t>
      </w:r>
    </w:p>
    <w:p w:rsidR="006C1562" w:rsidRPr="0003636E" w:rsidRDefault="006C1562" w:rsidP="00137DEE">
      <w:pPr>
        <w:numPr>
          <w:ilvl w:val="1"/>
          <w:numId w:val="33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>Many activities coming up in October</w:t>
      </w:r>
    </w:p>
    <w:p w:rsidR="006C1562" w:rsidRPr="0003636E" w:rsidRDefault="006C1562" w:rsidP="00137DEE">
      <w:pPr>
        <w:numPr>
          <w:ilvl w:val="0"/>
          <w:numId w:val="15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>Debra Vails-Qualters: Advocacy</w:t>
      </w:r>
    </w:p>
    <w:p w:rsidR="006C1562" w:rsidRPr="0003636E" w:rsidRDefault="006C1562" w:rsidP="00137DEE">
      <w:pPr>
        <w:numPr>
          <w:ilvl w:val="1"/>
          <w:numId w:val="33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>Debra is serving as the first-ever alumni awards selection member (?)</w:t>
      </w:r>
    </w:p>
    <w:p w:rsidR="006C1562" w:rsidRPr="0003636E" w:rsidRDefault="006C1562" w:rsidP="00137DEE">
      <w:pPr>
        <w:numPr>
          <w:ilvl w:val="1"/>
          <w:numId w:val="33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>She is the Chair of the Advocacy Committee</w:t>
      </w:r>
    </w:p>
    <w:p w:rsidR="006C1562" w:rsidRPr="0003636E" w:rsidRDefault="006C1562" w:rsidP="00137DEE">
      <w:pPr>
        <w:numPr>
          <w:ilvl w:val="0"/>
          <w:numId w:val="15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>Andrew Kaufteil: Regional</w:t>
      </w:r>
    </w:p>
    <w:p w:rsidR="006C1562" w:rsidRPr="0003636E" w:rsidRDefault="006C1562" w:rsidP="00137DEE">
      <w:pPr>
        <w:numPr>
          <w:ilvl w:val="1"/>
          <w:numId w:val="33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 xml:space="preserve">Will do a </w:t>
      </w:r>
      <w:smartTag w:uri="urn:schemas-microsoft-com:office:smarttags" w:element="time">
        <w:smartTagPr>
          <w:attr w:name="Hour" w:val="19"/>
          <w:attr w:name="Minute" w:val="45"/>
        </w:smartTagPr>
        <w:r w:rsidRPr="0003636E">
          <w:rPr>
            <w:rFonts w:ascii="Cambria" w:hAnsi="Cambria" w:cs="Cambria"/>
          </w:rPr>
          <w:t>Hawaii</w:t>
        </w:r>
      </w:smartTag>
      <w:r w:rsidRPr="0003636E">
        <w:rPr>
          <w:rFonts w:ascii="Cambria" w:hAnsi="Cambria" w:cs="Cambria"/>
        </w:rPr>
        <w:t xml:space="preserve"> event in 2 weeks</w:t>
      </w:r>
    </w:p>
    <w:p w:rsidR="006C1562" w:rsidRPr="0003636E" w:rsidRDefault="006C1562" w:rsidP="00137DEE">
      <w:pPr>
        <w:numPr>
          <w:ilvl w:val="1"/>
          <w:numId w:val="33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 xml:space="preserve">Planning an east coast event, probably at Novartis in </w:t>
      </w:r>
      <w:smartTag w:uri="urn:schemas-microsoft-com:office:smarttags" w:element="time">
        <w:smartTagPr>
          <w:attr w:name="Hour" w:val="19"/>
          <w:attr w:name="Minute" w:val="45"/>
        </w:smartTagPr>
        <w:r w:rsidRPr="0003636E">
          <w:rPr>
            <w:rFonts w:ascii="Cambria" w:hAnsi="Cambria" w:cs="Cambria"/>
          </w:rPr>
          <w:t>Boston</w:t>
        </w:r>
      </w:smartTag>
      <w:r w:rsidRPr="0003636E">
        <w:rPr>
          <w:rFonts w:ascii="Cambria" w:hAnsi="Cambria" w:cs="Cambria"/>
        </w:rPr>
        <w:t xml:space="preserve"> w Liz Watkins and David Vlahov</w:t>
      </w:r>
    </w:p>
    <w:p w:rsidR="006C1562" w:rsidRPr="0003636E" w:rsidRDefault="006C1562" w:rsidP="00137DEE">
      <w:pPr>
        <w:numPr>
          <w:ilvl w:val="1"/>
          <w:numId w:val="33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>Another at Harvard (Liz Watkins is alum)</w:t>
      </w:r>
    </w:p>
    <w:p w:rsidR="006C1562" w:rsidRPr="0003636E" w:rsidRDefault="006C1562" w:rsidP="00137DEE">
      <w:pPr>
        <w:numPr>
          <w:ilvl w:val="1"/>
          <w:numId w:val="33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>Another at Johns Hopkins (David Vlahov is alum)</w:t>
      </w:r>
    </w:p>
    <w:p w:rsidR="006C1562" w:rsidRPr="0003636E" w:rsidRDefault="006C1562" w:rsidP="00137DEE">
      <w:pPr>
        <w:numPr>
          <w:ilvl w:val="1"/>
          <w:numId w:val="33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>We are having pennants made, $3.50 each.  Ordered 100 as pilot program.</w:t>
      </w:r>
    </w:p>
    <w:p w:rsidR="006C1562" w:rsidRPr="0003636E" w:rsidRDefault="006C1562" w:rsidP="00137DEE">
      <w:pPr>
        <w:spacing w:after="0" w:line="240" w:lineRule="auto"/>
        <w:rPr>
          <w:rFonts w:ascii="Cambria" w:hAnsi="Cambria" w:cs="Cambria"/>
          <w:b/>
          <w:bCs/>
          <w:u w:val="single"/>
        </w:rPr>
      </w:pPr>
    </w:p>
    <w:p w:rsidR="006C1562" w:rsidRPr="0003636E" w:rsidRDefault="006C1562" w:rsidP="00137DEE">
      <w:pPr>
        <w:spacing w:after="0" w:line="240" w:lineRule="auto"/>
        <w:rPr>
          <w:rFonts w:ascii="Cambria" w:hAnsi="Cambria" w:cs="Cambria"/>
          <w:b/>
          <w:bCs/>
          <w:u w:val="single"/>
        </w:rPr>
      </w:pPr>
      <w:r w:rsidRPr="0003636E">
        <w:rPr>
          <w:rFonts w:ascii="Cambria" w:hAnsi="Cambria" w:cs="Cambria"/>
          <w:b/>
          <w:bCs/>
          <w:u w:val="single"/>
        </w:rPr>
        <w:t>Financials and Minutes – Dan Keller, Secretary/Treasurer</w:t>
      </w:r>
    </w:p>
    <w:p w:rsidR="006C1562" w:rsidRPr="0003636E" w:rsidRDefault="006C1562" w:rsidP="00137DEE">
      <w:pPr>
        <w:numPr>
          <w:ilvl w:val="0"/>
          <w:numId w:val="31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>Budget &amp; Revenue</w:t>
      </w:r>
    </w:p>
    <w:p w:rsidR="006C1562" w:rsidRPr="0003636E" w:rsidRDefault="006C1562" w:rsidP="00137DEE">
      <w:pPr>
        <w:numPr>
          <w:ilvl w:val="1"/>
          <w:numId w:val="31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>little change since last mtg</w:t>
      </w:r>
    </w:p>
    <w:p w:rsidR="006C1562" w:rsidRPr="0003636E" w:rsidRDefault="006C1562" w:rsidP="00137DEE">
      <w:pPr>
        <w:numPr>
          <w:ilvl w:val="1"/>
          <w:numId w:val="31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>most of our budget comes from our savings -- how long do we want to keep doing that?  to be discussed eventually.</w:t>
      </w:r>
    </w:p>
    <w:p w:rsidR="006C1562" w:rsidRPr="0003636E" w:rsidRDefault="006C1562" w:rsidP="00137DEE">
      <w:pPr>
        <w:numPr>
          <w:ilvl w:val="0"/>
          <w:numId w:val="31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>Approve Grants</w:t>
      </w:r>
    </w:p>
    <w:p w:rsidR="006C1562" w:rsidRPr="0003636E" w:rsidRDefault="006C1562" w:rsidP="00137DEE">
      <w:pPr>
        <w:numPr>
          <w:ilvl w:val="1"/>
          <w:numId w:val="31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>no applications rec'd over summer, expect some when stus come back</w:t>
      </w:r>
    </w:p>
    <w:p w:rsidR="006C1562" w:rsidRPr="0003636E" w:rsidRDefault="006C1562" w:rsidP="00137DEE">
      <w:pPr>
        <w:numPr>
          <w:ilvl w:val="0"/>
          <w:numId w:val="31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>Approve Minutes -- moved and approved</w:t>
      </w:r>
    </w:p>
    <w:p w:rsidR="006C1562" w:rsidRPr="0003636E" w:rsidRDefault="006C1562" w:rsidP="00137DEE">
      <w:pPr>
        <w:spacing w:after="0" w:line="240" w:lineRule="auto"/>
        <w:rPr>
          <w:rFonts w:ascii="Cambria" w:hAnsi="Cambria" w:cs="Cambria"/>
        </w:rPr>
      </w:pPr>
    </w:p>
    <w:p w:rsidR="006C1562" w:rsidRPr="0003636E" w:rsidRDefault="006C1562" w:rsidP="00137DEE">
      <w:p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  <w:b/>
          <w:bCs/>
          <w:u w:val="single"/>
        </w:rPr>
        <w:t>Andrew Kaufteil, UCSF</w:t>
      </w:r>
    </w:p>
    <w:p w:rsidR="006C1562" w:rsidRPr="0003636E" w:rsidRDefault="006C1562" w:rsidP="00137DEE">
      <w:p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>UCSF Updates</w:t>
      </w:r>
    </w:p>
    <w:p w:rsidR="006C1562" w:rsidRPr="0003636E" w:rsidRDefault="006C1562" w:rsidP="00137DEE">
      <w:pPr>
        <w:numPr>
          <w:ilvl w:val="0"/>
          <w:numId w:val="26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>F-A House has been painted, updated</w:t>
      </w:r>
    </w:p>
    <w:p w:rsidR="006C1562" w:rsidRPr="0003636E" w:rsidRDefault="006C1562" w:rsidP="00137DEE">
      <w:pPr>
        <w:numPr>
          <w:ilvl w:val="1"/>
          <w:numId w:val="26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 xml:space="preserve">  Louis Gutierrez is the mgr of it</w:t>
      </w:r>
    </w:p>
    <w:p w:rsidR="006C1562" w:rsidRPr="0003636E" w:rsidRDefault="006C1562" w:rsidP="00137DEE">
      <w:pPr>
        <w:numPr>
          <w:ilvl w:val="1"/>
          <w:numId w:val="26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 xml:space="preserve">  We are the only ones who can use it for free</w:t>
      </w:r>
    </w:p>
    <w:p w:rsidR="006C1562" w:rsidRPr="0003636E" w:rsidRDefault="006C1562" w:rsidP="00137DEE">
      <w:pPr>
        <w:numPr>
          <w:ilvl w:val="1"/>
          <w:numId w:val="26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 xml:space="preserve">  The lawyers are not trying to get it away from us</w:t>
      </w:r>
    </w:p>
    <w:p w:rsidR="006C1562" w:rsidRPr="0003636E" w:rsidRDefault="006C1562" w:rsidP="00137DEE">
      <w:pPr>
        <w:numPr>
          <w:ilvl w:val="1"/>
          <w:numId w:val="26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 xml:space="preserve">  Was built in 1925 as a dental school frat</w:t>
      </w:r>
    </w:p>
    <w:p w:rsidR="006C1562" w:rsidRPr="0003636E" w:rsidRDefault="006C1562" w:rsidP="00137DEE">
      <w:pPr>
        <w:numPr>
          <w:ilvl w:val="0"/>
          <w:numId w:val="26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>On Sept. 16 we'll host AAUC quarterly mtg here at UCSF (rotates among the campuses)</w:t>
      </w:r>
    </w:p>
    <w:p w:rsidR="006C1562" w:rsidRPr="0003636E" w:rsidRDefault="006C1562" w:rsidP="00137DEE">
      <w:pPr>
        <w:numPr>
          <w:ilvl w:val="0"/>
          <w:numId w:val="26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>Andrew is forming some more alumni-like groups, e.g. retired faculty</w:t>
      </w:r>
    </w:p>
    <w:p w:rsidR="006C1562" w:rsidRPr="0003636E" w:rsidRDefault="006C1562" w:rsidP="00CE06FB">
      <w:pPr>
        <w:spacing w:after="0" w:line="240" w:lineRule="auto"/>
        <w:rPr>
          <w:rFonts w:ascii="Cambria" w:hAnsi="Cambria" w:cs="Cambria"/>
        </w:rPr>
      </w:pPr>
    </w:p>
    <w:p w:rsidR="006C1562" w:rsidRPr="0003636E" w:rsidRDefault="006C1562" w:rsidP="00137DEE">
      <w:p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>John Skhal moved that we create an ex-officio non-voting seat on the AAUCSF Bd. for a retired faculty representative from Andrew's new group -- seconded and passed.</w:t>
      </w:r>
    </w:p>
    <w:p w:rsidR="006C1562" w:rsidRPr="0003636E" w:rsidRDefault="006C1562" w:rsidP="00CE06FB">
      <w:pPr>
        <w:spacing w:after="0" w:line="240" w:lineRule="auto"/>
        <w:rPr>
          <w:rFonts w:ascii="Cambria" w:hAnsi="Cambria" w:cs="Cambria"/>
        </w:rPr>
      </w:pPr>
    </w:p>
    <w:p w:rsidR="006C1562" w:rsidRPr="0003636E" w:rsidRDefault="006C1562" w:rsidP="00137DEE">
      <w:p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  <w:b/>
          <w:bCs/>
          <w:u w:val="single"/>
        </w:rPr>
        <w:t>John Skhal, Nominations Chair</w:t>
      </w:r>
    </w:p>
    <w:p w:rsidR="006C1562" w:rsidRPr="0003636E" w:rsidRDefault="006C1562" w:rsidP="00137DEE">
      <w:pPr>
        <w:numPr>
          <w:ilvl w:val="0"/>
          <w:numId w:val="36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>Nominations Update -- we've had two applications -- great candidates -- committed, qualified, active:</w:t>
      </w:r>
    </w:p>
    <w:p w:rsidR="006C1562" w:rsidRPr="0003636E" w:rsidRDefault="006C1562" w:rsidP="00137DEE">
      <w:pPr>
        <w:numPr>
          <w:ilvl w:val="1"/>
          <w:numId w:val="36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>Kevin Wang -- works at Stanford, would be a good connection there</w:t>
      </w:r>
    </w:p>
    <w:p w:rsidR="006C1562" w:rsidRPr="0003636E" w:rsidRDefault="006C1562" w:rsidP="00137DEE">
      <w:pPr>
        <w:numPr>
          <w:ilvl w:val="1"/>
          <w:numId w:val="36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>Ramon Resa -- presented to our group about his path from farm worker to pediatrician, does a lot of public motivational speaking</w:t>
      </w:r>
    </w:p>
    <w:p w:rsidR="006C1562" w:rsidRPr="0003636E" w:rsidRDefault="006C1562" w:rsidP="00137DEE">
      <w:pPr>
        <w:numPr>
          <w:ilvl w:val="1"/>
          <w:numId w:val="36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>moved that we accept their nominations, passed</w:t>
      </w:r>
    </w:p>
    <w:p w:rsidR="006C1562" w:rsidRPr="0003636E" w:rsidRDefault="006C1562" w:rsidP="00137DEE">
      <w:pPr>
        <w:numPr>
          <w:ilvl w:val="0"/>
          <w:numId w:val="36"/>
        </w:num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>AAUCSF has approx 25 members</w:t>
      </w:r>
    </w:p>
    <w:p w:rsidR="006C1562" w:rsidRPr="0003636E" w:rsidRDefault="006C1562" w:rsidP="00137DEE">
      <w:pPr>
        <w:spacing w:after="0" w:line="240" w:lineRule="auto"/>
        <w:rPr>
          <w:rFonts w:ascii="Cambria" w:hAnsi="Cambria" w:cs="Cambria"/>
        </w:rPr>
      </w:pPr>
    </w:p>
    <w:p w:rsidR="006C1562" w:rsidRPr="0003636E" w:rsidRDefault="006C1562" w:rsidP="00137DEE">
      <w:p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>Rob Huntley proposed:  Let's revive the School Reports items in our meetings.</w:t>
      </w:r>
    </w:p>
    <w:p w:rsidR="006C1562" w:rsidRPr="0003636E" w:rsidRDefault="006C1562" w:rsidP="00137DEE">
      <w:pPr>
        <w:spacing w:after="0" w:line="240" w:lineRule="auto"/>
        <w:rPr>
          <w:rFonts w:ascii="Cambria" w:hAnsi="Cambria" w:cs="Cambria"/>
        </w:rPr>
      </w:pPr>
    </w:p>
    <w:p w:rsidR="006C1562" w:rsidRPr="0003636E" w:rsidRDefault="006C1562" w:rsidP="00137DEE">
      <w:p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>Discussion of "care packages" and goodies (water bottles, etc.) for current students.</w:t>
      </w:r>
    </w:p>
    <w:p w:rsidR="006C1562" w:rsidRPr="0003636E" w:rsidRDefault="006C1562" w:rsidP="00137DEE">
      <w:pPr>
        <w:spacing w:after="0" w:line="240" w:lineRule="auto"/>
        <w:rPr>
          <w:rFonts w:ascii="Cambria" w:hAnsi="Cambria" w:cs="Cambria"/>
        </w:rPr>
      </w:pPr>
    </w:p>
    <w:p w:rsidR="006C1562" w:rsidRPr="0003636E" w:rsidRDefault="006C1562" w:rsidP="00137DEE">
      <w:p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 xml:space="preserve">Sue adjourned the meeting at </w:t>
      </w:r>
      <w:smartTag w:uri="urn:schemas-microsoft-com:office:smarttags" w:element="time">
        <w:smartTagPr>
          <w:attr w:name="Hour" w:val="19"/>
          <w:attr w:name="Minute" w:val="45"/>
        </w:smartTagPr>
        <w:r w:rsidRPr="0003636E">
          <w:rPr>
            <w:rFonts w:ascii="Cambria" w:hAnsi="Cambria" w:cs="Cambria"/>
          </w:rPr>
          <w:t>7:45 pm</w:t>
        </w:r>
      </w:smartTag>
      <w:r w:rsidRPr="0003636E">
        <w:rPr>
          <w:rFonts w:ascii="Cambria" w:hAnsi="Cambria" w:cs="Cambria"/>
        </w:rPr>
        <w:t>.</w:t>
      </w:r>
    </w:p>
    <w:p w:rsidR="006C1562" w:rsidRPr="0003636E" w:rsidRDefault="006C1562" w:rsidP="006807A7">
      <w:pPr>
        <w:pStyle w:val="HTMLPreformatted"/>
        <w:rPr>
          <w:rFonts w:ascii="Cambria" w:hAnsi="Cambria" w:cs="Cambria"/>
          <w:sz w:val="22"/>
          <w:szCs w:val="22"/>
        </w:rPr>
      </w:pPr>
      <w:bookmarkStart w:id="0" w:name="_GoBack"/>
      <w:bookmarkEnd w:id="0"/>
    </w:p>
    <w:sectPr w:rsidR="006C1562" w:rsidRPr="0003636E" w:rsidSect="001308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53623C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766CA63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C34CAC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C944E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90D0DD8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207EC95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C3A87C6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FCAC1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DA5EFD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5723D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0B00A33"/>
    <w:multiLevelType w:val="hybridMultilevel"/>
    <w:tmpl w:val="F1C47B90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1">
    <w:nsid w:val="01251E51"/>
    <w:multiLevelType w:val="hybridMultilevel"/>
    <w:tmpl w:val="754C80C6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493339A"/>
    <w:multiLevelType w:val="hybridMultilevel"/>
    <w:tmpl w:val="AF04AD94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71D1BEF"/>
    <w:multiLevelType w:val="hybridMultilevel"/>
    <w:tmpl w:val="F282250E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79332D4"/>
    <w:multiLevelType w:val="hybridMultilevel"/>
    <w:tmpl w:val="BA54A696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20754DF"/>
    <w:multiLevelType w:val="hybridMultilevel"/>
    <w:tmpl w:val="7DB03A74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40537EE"/>
    <w:multiLevelType w:val="hybridMultilevel"/>
    <w:tmpl w:val="CD68BA86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62E12E0"/>
    <w:multiLevelType w:val="hybridMultilevel"/>
    <w:tmpl w:val="F6D4A93E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919124F"/>
    <w:multiLevelType w:val="hybridMultilevel"/>
    <w:tmpl w:val="ED080A9A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8069B72">
      <w:start w:val="1"/>
      <w:numFmt w:val="bullet"/>
      <w:lvlText w:val=""/>
      <w:lvlJc w:val="left"/>
      <w:pPr>
        <w:tabs>
          <w:tab w:val="num" w:pos="1944"/>
        </w:tabs>
        <w:ind w:left="1829" w:hanging="29"/>
      </w:pPr>
      <w:rPr>
        <w:rFonts w:ascii="Symbol" w:hAnsi="Symbol" w:cs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AC07A04"/>
    <w:multiLevelType w:val="hybridMultilevel"/>
    <w:tmpl w:val="6228EFA4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E122D38"/>
    <w:multiLevelType w:val="hybridMultilevel"/>
    <w:tmpl w:val="5FF843DA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3481C75"/>
    <w:multiLevelType w:val="hybridMultilevel"/>
    <w:tmpl w:val="D94A8678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7D64299"/>
    <w:multiLevelType w:val="hybridMultilevel"/>
    <w:tmpl w:val="70D4DCE8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B880C88"/>
    <w:multiLevelType w:val="hybridMultilevel"/>
    <w:tmpl w:val="1A160938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BBD08CF"/>
    <w:multiLevelType w:val="hybridMultilevel"/>
    <w:tmpl w:val="3AF2C73A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0386217"/>
    <w:multiLevelType w:val="hybridMultilevel"/>
    <w:tmpl w:val="DBF84E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7573E1"/>
    <w:multiLevelType w:val="hybridMultilevel"/>
    <w:tmpl w:val="D392272E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5C26A88C"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3804FD2"/>
    <w:multiLevelType w:val="hybridMultilevel"/>
    <w:tmpl w:val="6050502C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4F65CD8"/>
    <w:multiLevelType w:val="hybridMultilevel"/>
    <w:tmpl w:val="32902648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6311AA5"/>
    <w:multiLevelType w:val="hybridMultilevel"/>
    <w:tmpl w:val="FEDCDD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7221E90"/>
    <w:multiLevelType w:val="hybridMultilevel"/>
    <w:tmpl w:val="5B8091FE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E8D2CB6"/>
    <w:multiLevelType w:val="hybridMultilevel"/>
    <w:tmpl w:val="13CA8DC4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5FF6653"/>
    <w:multiLevelType w:val="hybridMultilevel"/>
    <w:tmpl w:val="83AA8848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771578A"/>
    <w:multiLevelType w:val="hybridMultilevel"/>
    <w:tmpl w:val="0532CD98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F3000F0"/>
    <w:multiLevelType w:val="hybridMultilevel"/>
    <w:tmpl w:val="68FCF71C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75A24B5"/>
    <w:multiLevelType w:val="hybridMultilevel"/>
    <w:tmpl w:val="FCDE7398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6">
    <w:nsid w:val="72B442B3"/>
    <w:multiLevelType w:val="hybridMultilevel"/>
    <w:tmpl w:val="37BA4986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EB66C8E"/>
    <w:multiLevelType w:val="hybridMultilevel"/>
    <w:tmpl w:val="A1C479EA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6"/>
  </w:num>
  <w:num w:numId="2">
    <w:abstractNumId w:val="20"/>
  </w:num>
  <w:num w:numId="3">
    <w:abstractNumId w:val="28"/>
  </w:num>
  <w:num w:numId="4">
    <w:abstractNumId w:val="12"/>
  </w:num>
  <w:num w:numId="5">
    <w:abstractNumId w:val="33"/>
  </w:num>
  <w:num w:numId="6">
    <w:abstractNumId w:val="37"/>
  </w:num>
  <w:num w:numId="7">
    <w:abstractNumId w:val="21"/>
  </w:num>
  <w:num w:numId="8">
    <w:abstractNumId w:val="11"/>
  </w:num>
  <w:num w:numId="9">
    <w:abstractNumId w:val="36"/>
  </w:num>
  <w:num w:numId="10">
    <w:abstractNumId w:val="13"/>
  </w:num>
  <w:num w:numId="11">
    <w:abstractNumId w:val="14"/>
  </w:num>
  <w:num w:numId="12">
    <w:abstractNumId w:val="24"/>
  </w:num>
  <w:num w:numId="13">
    <w:abstractNumId w:val="30"/>
  </w:num>
  <w:num w:numId="14">
    <w:abstractNumId w:val="19"/>
  </w:num>
  <w:num w:numId="15">
    <w:abstractNumId w:val="17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34"/>
  </w:num>
  <w:num w:numId="27">
    <w:abstractNumId w:val="32"/>
  </w:num>
  <w:num w:numId="28">
    <w:abstractNumId w:val="31"/>
  </w:num>
  <w:num w:numId="29">
    <w:abstractNumId w:val="15"/>
  </w:num>
  <w:num w:numId="30">
    <w:abstractNumId w:val="23"/>
  </w:num>
  <w:num w:numId="31">
    <w:abstractNumId w:val="27"/>
  </w:num>
  <w:num w:numId="32">
    <w:abstractNumId w:val="18"/>
  </w:num>
  <w:num w:numId="33">
    <w:abstractNumId w:val="26"/>
  </w:num>
  <w:num w:numId="34">
    <w:abstractNumId w:val="22"/>
  </w:num>
  <w:num w:numId="35">
    <w:abstractNumId w:val="10"/>
  </w:num>
  <w:num w:numId="36">
    <w:abstractNumId w:val="35"/>
  </w:num>
  <w:num w:numId="37">
    <w:abstractNumId w:val="29"/>
  </w:num>
  <w:num w:numId="3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5F6E"/>
    <w:rsid w:val="0003636E"/>
    <w:rsid w:val="000462B0"/>
    <w:rsid w:val="00046EA4"/>
    <w:rsid w:val="00130882"/>
    <w:rsid w:val="00137DEE"/>
    <w:rsid w:val="001539C3"/>
    <w:rsid w:val="001820A4"/>
    <w:rsid w:val="001D26AE"/>
    <w:rsid w:val="001F4A05"/>
    <w:rsid w:val="0021282E"/>
    <w:rsid w:val="00225B85"/>
    <w:rsid w:val="00227773"/>
    <w:rsid w:val="00230779"/>
    <w:rsid w:val="00385F6E"/>
    <w:rsid w:val="00386DBF"/>
    <w:rsid w:val="003C4C4F"/>
    <w:rsid w:val="00416B32"/>
    <w:rsid w:val="004201C0"/>
    <w:rsid w:val="00446DDF"/>
    <w:rsid w:val="004E0FD1"/>
    <w:rsid w:val="00600E2B"/>
    <w:rsid w:val="00602670"/>
    <w:rsid w:val="006321F6"/>
    <w:rsid w:val="00636E31"/>
    <w:rsid w:val="00661189"/>
    <w:rsid w:val="00663E6D"/>
    <w:rsid w:val="0066660A"/>
    <w:rsid w:val="006807A7"/>
    <w:rsid w:val="006C1562"/>
    <w:rsid w:val="007071FF"/>
    <w:rsid w:val="007A7662"/>
    <w:rsid w:val="00872720"/>
    <w:rsid w:val="00973711"/>
    <w:rsid w:val="00A04A8B"/>
    <w:rsid w:val="00AB703D"/>
    <w:rsid w:val="00AC09FC"/>
    <w:rsid w:val="00B41137"/>
    <w:rsid w:val="00B71267"/>
    <w:rsid w:val="00C26B19"/>
    <w:rsid w:val="00C51858"/>
    <w:rsid w:val="00CE06FB"/>
    <w:rsid w:val="00CE6259"/>
    <w:rsid w:val="00CF0E6A"/>
    <w:rsid w:val="00D00CF1"/>
    <w:rsid w:val="00D4643A"/>
    <w:rsid w:val="00D536DD"/>
    <w:rsid w:val="00D66118"/>
    <w:rsid w:val="00DD1B12"/>
    <w:rsid w:val="00DE7734"/>
    <w:rsid w:val="00DF39C7"/>
    <w:rsid w:val="00DF75E0"/>
    <w:rsid w:val="00E3585F"/>
    <w:rsid w:val="00EF058E"/>
    <w:rsid w:val="00EF3311"/>
    <w:rsid w:val="00F3489E"/>
    <w:rsid w:val="00FD6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martTagType w:namespaceuri="urn:schemas-microsoft-com:office:smarttags" w:name="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HTML Preformatted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882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rsid w:val="006026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539C3"/>
    <w:rPr>
      <w:rFonts w:ascii="Courier New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rsid w:val="0060267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6807A7"/>
    <w:rPr>
      <w:color w:val="800080"/>
      <w:u w:val="single"/>
    </w:rPr>
  </w:style>
  <w:style w:type="paragraph" w:styleId="NoSpacing">
    <w:name w:val="No Spacing"/>
    <w:uiPriority w:val="99"/>
    <w:qFormat/>
    <w:rsid w:val="00446DDF"/>
    <w:rPr>
      <w:rFonts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22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healthleadership.ucsf.ed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3</Pages>
  <Words>774</Words>
  <Characters>4413</Characters>
  <Application>Microsoft Office Outlook</Application>
  <DocSecurity>0</DocSecurity>
  <Lines>0</Lines>
  <Paragraphs>0</Paragraphs>
  <ScaleCrop>false</ScaleCrop>
  <Company>University Development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AAUCSF Board Meeting</dc:title>
  <dc:subject/>
  <dc:creator>Louis Gutierrez</dc:creator>
  <cp:keywords/>
  <dc:description/>
  <cp:lastModifiedBy>Dan Keller</cp:lastModifiedBy>
  <cp:revision>2</cp:revision>
  <dcterms:created xsi:type="dcterms:W3CDTF">2013-09-19T00:16:00Z</dcterms:created>
  <dcterms:modified xsi:type="dcterms:W3CDTF">2013-09-19T00:16:00Z</dcterms:modified>
</cp:coreProperties>
</file>