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41" w:rsidRDefault="00FD0241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4470F9">
        <w:rPr>
          <w:b/>
          <w:bCs/>
          <w:noProof/>
          <w:color w:val="221E1F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80.25pt;height:40.5pt;visibility:visible">
            <v:imagedata r:id="rId5" o:title=""/>
          </v:shape>
        </w:pict>
      </w:r>
    </w:p>
    <w:p w:rsidR="00FD0241" w:rsidRPr="00DC1F0E" w:rsidRDefault="00FD0241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FD0241" w:rsidRDefault="00FD0241" w:rsidP="0068625E">
      <w:pPr>
        <w:jc w:val="center"/>
        <w:rPr>
          <w:rFonts w:ascii="Cambria" w:hAnsi="Cambria" w:cs="Cambria"/>
        </w:rPr>
      </w:pPr>
    </w:p>
    <w:p w:rsidR="00FD0241" w:rsidRDefault="00FD0241" w:rsidP="0068625E">
      <w:pPr>
        <w:jc w:val="center"/>
        <w:rPr>
          <w:rFonts w:ascii="Cambria" w:hAnsi="Cambria" w:cs="Cambria"/>
        </w:rPr>
      </w:pPr>
      <w:r w:rsidRPr="0068625E">
        <w:rPr>
          <w:rFonts w:ascii="Cambria" w:hAnsi="Cambria" w:cs="Cambria"/>
        </w:rPr>
        <w:t>Board of Directors</w:t>
      </w:r>
    </w:p>
    <w:p w:rsidR="00FD0241" w:rsidRDefault="00FD0241" w:rsidP="0068625E">
      <w:pP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Tuesday, June 18, 2013</w:t>
      </w:r>
    </w:p>
    <w:p w:rsidR="00FD0241" w:rsidRDefault="00FD0241" w:rsidP="0068625E">
      <w:pP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 xml:space="preserve">Faculty Alumni House, 745 Parnassus Avenue, San Francisco, CA </w:t>
      </w:r>
    </w:p>
    <w:p w:rsidR="00FD0241" w:rsidRDefault="00FD0241" w:rsidP="0068625E">
      <w:pPr>
        <w:pBdr>
          <w:bottom w:val="single" w:sz="6" w:space="1" w:color="auto"/>
        </w:pBd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5:30pm – 7:30pm PST</w:t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5:30pm – 5:50pm </w:t>
      </w:r>
      <w:r>
        <w:rPr>
          <w:rFonts w:ascii="Cambria" w:hAnsi="Cambria" w:cs="Cambria"/>
        </w:rPr>
        <w:tab/>
        <w:t>Dinner</w:t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>5:50pm – 6:00pm</w:t>
      </w:r>
      <w:r>
        <w:rPr>
          <w:rFonts w:ascii="Cambria" w:hAnsi="Cambria" w:cs="Cambria"/>
        </w:rPr>
        <w:tab/>
        <w:t xml:space="preserve">Introductions and Welcome </w:t>
      </w:r>
      <w:r>
        <w:rPr>
          <w:rFonts w:ascii="Cambria" w:hAnsi="Cambria" w:cs="Cambria"/>
        </w:rPr>
        <w:tab/>
        <w:t>John Skhal, President</w:t>
      </w:r>
    </w:p>
    <w:p w:rsidR="00FD0241" w:rsidRDefault="00FD0241" w:rsidP="009E18A2">
      <w:pPr>
        <w:ind w:left="1440" w:firstLine="720"/>
        <w:rPr>
          <w:rFonts w:ascii="Cambria" w:hAnsi="Cambria" w:cs="Cambria"/>
        </w:rPr>
      </w:pPr>
      <w:r>
        <w:rPr>
          <w:rFonts w:ascii="Cambria" w:hAnsi="Cambria" w:cs="Cambria"/>
        </w:rPr>
        <w:t>From President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br/>
      </w:r>
    </w:p>
    <w:p w:rsidR="00FD0241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>6:00pm – 6:15pm</w:t>
      </w:r>
      <w:r>
        <w:rPr>
          <w:rFonts w:ascii="Cambria" w:hAnsi="Cambria" w:cs="Cambria"/>
        </w:rPr>
        <w:tab/>
        <w:t>Guest Speaker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 xml:space="preserve">Melissa White, Associate Director, </w:t>
      </w:r>
    </w:p>
    <w:p w:rsidR="00FD0241" w:rsidRDefault="00FD0241" w:rsidP="00942881">
      <w:pPr>
        <w:ind w:left="5040" w:firstLine="720"/>
        <w:rPr>
          <w:rFonts w:ascii="Cambria" w:hAnsi="Cambria" w:cs="Cambria"/>
        </w:rPr>
      </w:pPr>
      <w:r>
        <w:rPr>
          <w:rFonts w:ascii="Cambria" w:hAnsi="Cambria" w:cs="Cambria"/>
        </w:rPr>
        <w:t>Government Relations</w:t>
      </w:r>
    </w:p>
    <w:p w:rsidR="00FD0241" w:rsidRDefault="00FD0241" w:rsidP="00942881">
      <w:pPr>
        <w:ind w:left="5040" w:firstLine="720"/>
        <w:rPr>
          <w:rFonts w:ascii="Cambria" w:hAnsi="Cambria" w:cs="Cambria"/>
        </w:rPr>
      </w:pPr>
    </w:p>
    <w:p w:rsidR="00FD0241" w:rsidRDefault="00FD0241" w:rsidP="00942881">
      <w:pPr>
        <w:rPr>
          <w:rFonts w:ascii="Cambria" w:hAnsi="Cambria" w:cs="Cambria"/>
        </w:rPr>
      </w:pPr>
      <w:r>
        <w:rPr>
          <w:rFonts w:ascii="Cambria" w:hAnsi="Cambria" w:cs="Cambria"/>
        </w:rPr>
        <w:t>6:15pm – 6:30pm</w:t>
      </w:r>
      <w:r>
        <w:rPr>
          <w:rFonts w:ascii="Cambria" w:hAnsi="Cambria" w:cs="Cambria"/>
        </w:rPr>
        <w:tab/>
        <w:t>Guest Speaker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 xml:space="preserve">Mini Kahlon, PhD ‘91, Deputy </w:t>
      </w:r>
    </w:p>
    <w:p w:rsidR="00FD0241" w:rsidRDefault="00FD0241" w:rsidP="006B6DC1">
      <w:pPr>
        <w:ind w:left="5040" w:firstLine="720"/>
        <w:rPr>
          <w:rFonts w:ascii="Cambria" w:hAnsi="Cambria" w:cs="Cambria"/>
        </w:rPr>
      </w:pPr>
      <w:r>
        <w:rPr>
          <w:rFonts w:ascii="Cambria" w:hAnsi="Cambria" w:cs="Cambria"/>
        </w:rPr>
        <w:t>Director, CTSI</w:t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Pr="008D2817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>6:30pm – 6:55pm</w:t>
      </w:r>
      <w:r>
        <w:rPr>
          <w:rFonts w:ascii="Cambria" w:hAnsi="Cambria" w:cs="Cambria"/>
        </w:rPr>
        <w:tab/>
        <w:t>Committee Updates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</w:p>
    <w:p w:rsidR="00FD0241" w:rsidRPr="00A60704" w:rsidRDefault="00FD0241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>
        <w:rPr>
          <w:rFonts w:ascii="Cambria" w:hAnsi="Cambria" w:cs="Cambria"/>
        </w:rPr>
        <w:t>6:3</w:t>
      </w:r>
      <w:r w:rsidRPr="00A60704">
        <w:rPr>
          <w:rFonts w:ascii="Cambria" w:hAnsi="Cambria" w:cs="Cambria"/>
        </w:rPr>
        <w:t>0pm – 6:</w:t>
      </w:r>
      <w:r>
        <w:rPr>
          <w:rFonts w:ascii="Cambria" w:hAnsi="Cambria" w:cs="Cambria"/>
        </w:rPr>
        <w:t>35</w:t>
      </w:r>
      <w:r w:rsidRPr="00A60704">
        <w:rPr>
          <w:rFonts w:ascii="Cambria" w:hAnsi="Cambria" w:cs="Cambria"/>
        </w:rPr>
        <w:t xml:space="preserve">pm </w:t>
      </w:r>
      <w:r w:rsidRPr="00A60704">
        <w:rPr>
          <w:rFonts w:ascii="Cambria" w:hAnsi="Cambria" w:cs="Cambria"/>
        </w:rPr>
        <w:tab/>
        <w:t xml:space="preserve">Alumni Weekend: Sue Walczak </w:t>
      </w:r>
    </w:p>
    <w:p w:rsidR="00FD0241" w:rsidRPr="00A60704" w:rsidRDefault="00FD0241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 w:rsidRPr="00A60704">
        <w:rPr>
          <w:rFonts w:ascii="Cambria" w:hAnsi="Cambria" w:cs="Cambria"/>
        </w:rPr>
        <w:t>6:</w:t>
      </w:r>
      <w:r>
        <w:rPr>
          <w:rFonts w:ascii="Cambria" w:hAnsi="Cambria" w:cs="Cambria"/>
        </w:rPr>
        <w:t>35</w:t>
      </w:r>
      <w:r w:rsidRPr="00A60704">
        <w:rPr>
          <w:rFonts w:ascii="Cambria" w:hAnsi="Cambria" w:cs="Cambria"/>
        </w:rPr>
        <w:t>pm – 6:</w:t>
      </w:r>
      <w:r>
        <w:rPr>
          <w:rFonts w:ascii="Cambria" w:hAnsi="Cambria" w:cs="Cambria"/>
        </w:rPr>
        <w:t>40</w:t>
      </w:r>
      <w:r w:rsidRPr="00A60704">
        <w:rPr>
          <w:rFonts w:ascii="Cambria" w:hAnsi="Cambria" w:cs="Cambria"/>
        </w:rPr>
        <w:t xml:space="preserve">pm </w:t>
      </w:r>
      <w:r w:rsidRPr="00A60704">
        <w:rPr>
          <w:rFonts w:ascii="Cambria" w:hAnsi="Cambria" w:cs="Cambria"/>
        </w:rPr>
        <w:tab/>
        <w:t>Alumni-Student Engagement: Laura Elias</w:t>
      </w:r>
    </w:p>
    <w:p w:rsidR="00FD0241" w:rsidRPr="00A60704" w:rsidRDefault="00FD0241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 w:rsidRPr="00A60704">
        <w:rPr>
          <w:rFonts w:ascii="Cambria" w:hAnsi="Cambria" w:cs="Cambria"/>
        </w:rPr>
        <w:t>6:</w:t>
      </w:r>
      <w:r>
        <w:rPr>
          <w:rFonts w:ascii="Cambria" w:hAnsi="Cambria" w:cs="Cambria"/>
        </w:rPr>
        <w:t>40</w:t>
      </w:r>
      <w:r w:rsidRPr="00A60704">
        <w:rPr>
          <w:rFonts w:ascii="Cambria" w:hAnsi="Cambria" w:cs="Cambria"/>
        </w:rPr>
        <w:t>pm – 6:</w:t>
      </w:r>
      <w:r>
        <w:rPr>
          <w:rFonts w:ascii="Cambria" w:hAnsi="Cambria" w:cs="Cambria"/>
        </w:rPr>
        <w:t>45</w:t>
      </w:r>
      <w:r w:rsidRPr="00A60704">
        <w:rPr>
          <w:rFonts w:ascii="Cambria" w:hAnsi="Cambria" w:cs="Cambria"/>
        </w:rPr>
        <w:t>pm</w:t>
      </w:r>
      <w:r w:rsidRPr="00A60704">
        <w:rPr>
          <w:rFonts w:ascii="Cambria" w:hAnsi="Cambria" w:cs="Cambria"/>
        </w:rPr>
        <w:tab/>
        <w:t xml:space="preserve">Diversity &amp; Outreach: Alma Martinez </w:t>
      </w:r>
    </w:p>
    <w:p w:rsidR="00FD0241" w:rsidRPr="00A60704" w:rsidRDefault="00FD0241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 w:rsidRPr="00A60704">
        <w:rPr>
          <w:rFonts w:ascii="Cambria" w:hAnsi="Cambria" w:cs="Cambria"/>
        </w:rPr>
        <w:t>6:</w:t>
      </w:r>
      <w:r>
        <w:rPr>
          <w:rFonts w:ascii="Cambria" w:hAnsi="Cambria" w:cs="Cambria"/>
        </w:rPr>
        <w:t>45</w:t>
      </w:r>
      <w:r w:rsidRPr="00A60704">
        <w:rPr>
          <w:rFonts w:ascii="Cambria" w:hAnsi="Cambria" w:cs="Cambria"/>
        </w:rPr>
        <w:t xml:space="preserve">pm – </w:t>
      </w:r>
      <w:r>
        <w:rPr>
          <w:rFonts w:ascii="Cambria" w:hAnsi="Cambria" w:cs="Cambria"/>
        </w:rPr>
        <w:t>6:50pm</w:t>
      </w:r>
      <w:r w:rsidRPr="00A60704">
        <w:rPr>
          <w:rFonts w:ascii="Cambria" w:hAnsi="Cambria" w:cs="Cambria"/>
        </w:rPr>
        <w:tab/>
        <w:t>Advocacy: C. Rene Hughes</w:t>
      </w:r>
    </w:p>
    <w:p w:rsidR="00FD0241" w:rsidRPr="00A60704" w:rsidRDefault="00FD0241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>
        <w:rPr>
          <w:rFonts w:ascii="Cambria" w:hAnsi="Cambria" w:cs="Cambria"/>
        </w:rPr>
        <w:t>6:50pm – 6:55pm</w:t>
      </w:r>
      <w:r w:rsidRPr="00A60704">
        <w:rPr>
          <w:rFonts w:ascii="Cambria" w:hAnsi="Cambria" w:cs="Cambria"/>
        </w:rPr>
        <w:tab/>
        <w:t xml:space="preserve">Regional: </w:t>
      </w:r>
      <w:r>
        <w:rPr>
          <w:rFonts w:ascii="Cambria" w:hAnsi="Cambria" w:cs="Cambria"/>
        </w:rPr>
        <w:t>Andrew Kaufteil</w:t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6:55pm – 7:05pm </w:t>
      </w:r>
      <w:r>
        <w:rPr>
          <w:rFonts w:ascii="Cambria" w:hAnsi="Cambria" w:cs="Cambria"/>
        </w:rPr>
        <w:tab/>
        <w:t xml:space="preserve">Budget &amp; Revenue,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Dan Keller, Treasurer</w:t>
      </w:r>
    </w:p>
    <w:p w:rsidR="00FD0241" w:rsidRDefault="00FD0241" w:rsidP="0018468E">
      <w:pPr>
        <w:ind w:left="1440" w:firstLine="720"/>
        <w:rPr>
          <w:rFonts w:ascii="Cambria" w:hAnsi="Cambria" w:cs="Cambria"/>
        </w:rPr>
      </w:pPr>
      <w:r>
        <w:rPr>
          <w:rFonts w:ascii="Cambria" w:hAnsi="Cambria" w:cs="Cambria"/>
        </w:rPr>
        <w:t xml:space="preserve">Approve Grants, </w:t>
      </w:r>
    </w:p>
    <w:p w:rsidR="00FD0241" w:rsidRDefault="00FD0241" w:rsidP="001A00AF">
      <w:pPr>
        <w:ind w:left="1440" w:firstLine="720"/>
        <w:rPr>
          <w:rFonts w:ascii="Cambria" w:hAnsi="Cambria" w:cs="Cambria"/>
        </w:rPr>
      </w:pPr>
      <w:r>
        <w:rPr>
          <w:rFonts w:ascii="Cambria" w:hAnsi="Cambria" w:cs="Cambria"/>
        </w:rPr>
        <w:t>Approve Minutes</w:t>
      </w:r>
      <w:r>
        <w:rPr>
          <w:rFonts w:ascii="Cambria" w:hAnsi="Cambria" w:cs="Cambria"/>
        </w:rPr>
        <w:tab/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Default="00FD0241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7:05pm – 7:15pm </w:t>
      </w:r>
      <w:r>
        <w:rPr>
          <w:rFonts w:ascii="Cambria" w:hAnsi="Cambria" w:cs="Cambria"/>
        </w:rPr>
        <w:tab/>
        <w:t>UCSF Updates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Andrew Kaufteil, UCSF</w:t>
      </w:r>
    </w:p>
    <w:p w:rsidR="00FD0241" w:rsidRDefault="00FD0241" w:rsidP="0068625E">
      <w:pPr>
        <w:rPr>
          <w:rFonts w:ascii="Cambria" w:hAnsi="Cambria" w:cs="Cambria"/>
        </w:rPr>
      </w:pPr>
    </w:p>
    <w:p w:rsidR="00FD0241" w:rsidRDefault="00FD0241" w:rsidP="000F740A">
      <w:pPr>
        <w:rPr>
          <w:rFonts w:ascii="Cambria" w:hAnsi="Cambria" w:cs="Cambria"/>
        </w:rPr>
      </w:pPr>
      <w:r>
        <w:rPr>
          <w:rFonts w:ascii="Cambria" w:hAnsi="Cambria" w:cs="Cambria"/>
        </w:rPr>
        <w:t>7:15pm – 7:20pm</w:t>
      </w:r>
      <w:r>
        <w:rPr>
          <w:rFonts w:ascii="Cambria" w:hAnsi="Cambria" w:cs="Cambria"/>
        </w:rPr>
        <w:tab/>
        <w:t>Nominations Update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Gordon Fung, Nominations Chair</w:t>
      </w:r>
    </w:p>
    <w:p w:rsidR="00FD0241" w:rsidRDefault="00FD0241" w:rsidP="000F740A">
      <w:pPr>
        <w:ind w:left="5040" w:firstLine="720"/>
        <w:rPr>
          <w:rFonts w:ascii="Cambria" w:hAnsi="Cambria" w:cs="Cambria"/>
        </w:rPr>
      </w:pPr>
    </w:p>
    <w:p w:rsidR="00FD0241" w:rsidRDefault="00FD0241" w:rsidP="00FD6382">
      <w:pPr>
        <w:rPr>
          <w:rFonts w:ascii="Cambria" w:hAnsi="Cambria" w:cs="Cambria"/>
        </w:rPr>
      </w:pPr>
      <w:r>
        <w:rPr>
          <w:rFonts w:ascii="Cambria" w:hAnsi="Cambria" w:cs="Cambria"/>
        </w:rPr>
        <w:t>7:20pm – 7:30pm</w:t>
      </w:r>
      <w:r>
        <w:rPr>
          <w:rFonts w:ascii="Cambria" w:hAnsi="Cambria" w:cs="Cambria"/>
        </w:rPr>
        <w:tab/>
        <w:t>New Items</w:t>
      </w:r>
      <w:r>
        <w:rPr>
          <w:rFonts w:ascii="Cambria" w:hAnsi="Cambria" w:cs="Cambria"/>
        </w:rPr>
        <w:tab/>
      </w:r>
    </w:p>
    <w:p w:rsidR="00FD0241" w:rsidRDefault="00FD0241" w:rsidP="00FD6382">
      <w:pPr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Thank You Departing Members</w:t>
      </w:r>
      <w:bookmarkStart w:id="0" w:name="_GoBack"/>
      <w:bookmarkEnd w:id="0"/>
      <w:r>
        <w:rPr>
          <w:rFonts w:ascii="Cambria" w:hAnsi="Cambria" w:cs="Cambria"/>
        </w:rPr>
        <w:tab/>
      </w:r>
    </w:p>
    <w:p w:rsidR="00FD0241" w:rsidRDefault="00FD0241" w:rsidP="00FD6382">
      <w:pPr>
        <w:rPr>
          <w:rFonts w:ascii="Cambria" w:hAnsi="Cambria" w:cs="Cambria"/>
        </w:rPr>
      </w:pPr>
    </w:p>
    <w:p w:rsidR="00FD0241" w:rsidRPr="00FD6382" w:rsidRDefault="00FD0241" w:rsidP="00FD6382">
      <w:pPr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</w:rPr>
        <w:t xml:space="preserve">7:30pm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Meeting Adjourned</w:t>
      </w:r>
      <w:r>
        <w:rPr>
          <w:rFonts w:ascii="Cambria" w:hAnsi="Cambria" w:cs="Cambria"/>
        </w:rPr>
        <w:tab/>
      </w:r>
    </w:p>
    <w:sectPr w:rsidR="00FD0241" w:rsidRPr="00FD6382" w:rsidSect="00BC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Myriad Web Pr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25E"/>
    <w:rsid w:val="00023DA8"/>
    <w:rsid w:val="00026E15"/>
    <w:rsid w:val="000C074A"/>
    <w:rsid w:val="000F740A"/>
    <w:rsid w:val="0018468E"/>
    <w:rsid w:val="001A00AF"/>
    <w:rsid w:val="00203BD4"/>
    <w:rsid w:val="002B7010"/>
    <w:rsid w:val="002C102D"/>
    <w:rsid w:val="002D591C"/>
    <w:rsid w:val="002E4E35"/>
    <w:rsid w:val="00310124"/>
    <w:rsid w:val="0037213D"/>
    <w:rsid w:val="00392DC8"/>
    <w:rsid w:val="004470F9"/>
    <w:rsid w:val="0045697D"/>
    <w:rsid w:val="004644AD"/>
    <w:rsid w:val="004E3AFB"/>
    <w:rsid w:val="005540FF"/>
    <w:rsid w:val="005B47E9"/>
    <w:rsid w:val="005D0E0B"/>
    <w:rsid w:val="0068625E"/>
    <w:rsid w:val="006B6DC1"/>
    <w:rsid w:val="00874FCB"/>
    <w:rsid w:val="008D2817"/>
    <w:rsid w:val="008F4CF7"/>
    <w:rsid w:val="00942881"/>
    <w:rsid w:val="009E18A2"/>
    <w:rsid w:val="00A60704"/>
    <w:rsid w:val="00A63AAB"/>
    <w:rsid w:val="00A96B04"/>
    <w:rsid w:val="00AE4BF3"/>
    <w:rsid w:val="00B87F43"/>
    <w:rsid w:val="00B90776"/>
    <w:rsid w:val="00BC7F49"/>
    <w:rsid w:val="00C36247"/>
    <w:rsid w:val="00CB6C10"/>
    <w:rsid w:val="00D045E2"/>
    <w:rsid w:val="00D75C85"/>
    <w:rsid w:val="00DC1F0E"/>
    <w:rsid w:val="00DE5631"/>
    <w:rsid w:val="00E50300"/>
    <w:rsid w:val="00E73B59"/>
    <w:rsid w:val="00E90A20"/>
    <w:rsid w:val="00F64EAB"/>
    <w:rsid w:val="00F72DED"/>
    <w:rsid w:val="00FD0241"/>
    <w:rsid w:val="00FD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817"/>
    <w:pPr>
      <w:ind w:left="720"/>
      <w:contextualSpacing/>
    </w:pPr>
  </w:style>
  <w:style w:type="paragraph" w:customStyle="1" w:styleId="Default">
    <w:name w:val="Default"/>
    <w:uiPriority w:val="99"/>
    <w:rsid w:val="00DC1F0E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151</Words>
  <Characters>865</Characters>
  <Application>Microsoft Office Outlook</Application>
  <DocSecurity>0</DocSecurity>
  <Lines>0</Lines>
  <Paragraphs>0</Paragraphs>
  <ScaleCrop>false</ScaleCrop>
  <Company>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Lily Yuan</dc:creator>
  <cp:keywords/>
  <dc:description/>
  <cp:lastModifiedBy>Dan Keller</cp:lastModifiedBy>
  <cp:revision>2</cp:revision>
  <cp:lastPrinted>2013-05-16T21:56:00Z</cp:lastPrinted>
  <dcterms:created xsi:type="dcterms:W3CDTF">2013-06-03T20:49:00Z</dcterms:created>
  <dcterms:modified xsi:type="dcterms:W3CDTF">2013-06-03T20:49:00Z</dcterms:modified>
</cp:coreProperties>
</file>